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67E6" w14:textId="6FC36AE9" w:rsidR="00C27D09" w:rsidRPr="002C3B54" w:rsidRDefault="00C5464E" w:rsidP="004B1B8B">
      <w:r>
        <w:rPr>
          <w:noProof/>
        </w:rPr>
        <w:drawing>
          <wp:anchor distT="0" distB="0" distL="114300" distR="114300" simplePos="0" relativeHeight="251658241" behindDoc="1" locked="0" layoutInCell="1" allowOverlap="1" wp14:anchorId="36E9698D" wp14:editId="0C905273">
            <wp:simplePos x="0" y="0"/>
            <wp:positionH relativeFrom="page">
              <wp:posOffset>40986</wp:posOffset>
            </wp:positionH>
            <wp:positionV relativeFrom="paragraph">
              <wp:posOffset>-1549821</wp:posOffset>
            </wp:positionV>
            <wp:extent cx="7574507" cy="10705502"/>
            <wp:effectExtent l="0" t="0" r="7620" b="0"/>
            <wp:wrapNone/>
            <wp:docPr id="18612037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03759" name="Picture 18612037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507" cy="10705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29D27" w14:textId="15627059" w:rsidR="00C27D09" w:rsidRPr="002C3B54" w:rsidRDefault="00C27D09" w:rsidP="004B1B8B"/>
    <w:p w14:paraId="35E3964B" w14:textId="2EDF6F1B" w:rsidR="00300891" w:rsidRPr="002C3B54" w:rsidRDefault="00300891" w:rsidP="004B1B8B"/>
    <w:p w14:paraId="77098CC4" w14:textId="0EFA23A6" w:rsidR="00300891" w:rsidRPr="002C3B54" w:rsidRDefault="00300891" w:rsidP="004B1B8B"/>
    <w:p w14:paraId="446A2D05" w14:textId="429C17AE" w:rsidR="00264C20" w:rsidRPr="002C3B54" w:rsidRDefault="00264C20" w:rsidP="00413F67"/>
    <w:p w14:paraId="384DEF5C" w14:textId="7F4F2688" w:rsidR="004B1B8B" w:rsidRPr="002C3B54" w:rsidRDefault="004B1B8B" w:rsidP="00413F67"/>
    <w:p w14:paraId="766BE797" w14:textId="2290FA7F" w:rsidR="00BB3335" w:rsidRPr="002C3B54" w:rsidRDefault="00067658" w:rsidP="00734429">
      <w:pPr>
        <w:pStyle w:val="Title"/>
        <w:jc w:val="left"/>
      </w:pPr>
      <w:r w:rsidRPr="002C3B5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C3F622" wp14:editId="6032166B">
                <wp:simplePos x="0" y="0"/>
                <wp:positionH relativeFrom="margin">
                  <wp:posOffset>7620</wp:posOffset>
                </wp:positionH>
                <wp:positionV relativeFrom="page">
                  <wp:posOffset>3681095</wp:posOffset>
                </wp:positionV>
                <wp:extent cx="1079500" cy="53975"/>
                <wp:effectExtent l="0" t="0" r="6350" b="3175"/>
                <wp:wrapNone/>
                <wp:docPr id="39564435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53975"/>
                        </a:xfrm>
                        <a:prstGeom prst="rect">
                          <a:avLst/>
                        </a:prstGeom>
                        <a:solidFill>
                          <a:srgbClr val="05478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FD77B" id="Rechteck 1" o:spid="_x0000_s1026" style="position:absolute;margin-left:.6pt;margin-top:289.85pt;width:85pt;height: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" fillcolor="#054782" stroked="f" strokeweight="2pt">
                <w10:wrap anchorx="margin" anchory="page"/>
              </v:rect>
            </w:pict>
          </mc:Fallback>
        </mc:AlternateContent>
      </w:r>
      <w:r w:rsidR="00E836E4" w:rsidRPr="002C3B54">
        <w:rPr>
          <w:noProof/>
        </w:rPr>
        <w:t>ENIM Work programme 2027-2031</w:t>
      </w:r>
    </w:p>
    <w:p w14:paraId="10F28235" w14:textId="2FF604D4" w:rsidR="00740B24" w:rsidRPr="002C3B54" w:rsidRDefault="00740B24" w:rsidP="00740B24">
      <w:pPr>
        <w:pStyle w:val="Title"/>
        <w:jc w:val="left"/>
        <w:rPr>
          <w:sz w:val="28"/>
          <w:szCs w:val="20"/>
        </w:rPr>
      </w:pPr>
      <w:r w:rsidRPr="002C3B54">
        <w:rPr>
          <w:sz w:val="28"/>
          <w:szCs w:val="20"/>
        </w:rPr>
        <w:t>new part regarding regulation 2026/1184</w:t>
      </w:r>
    </w:p>
    <w:p w14:paraId="39F3FD9E" w14:textId="7E25C9C1" w:rsidR="00032983" w:rsidRPr="00074EE8" w:rsidRDefault="00074EE8" w:rsidP="00032983">
      <w:pPr>
        <w:rPr>
          <w:b/>
          <w:bCs/>
        </w:rPr>
      </w:pPr>
      <w:r w:rsidRPr="00074EE8">
        <w:rPr>
          <w:b/>
          <w:bCs/>
        </w:rPr>
        <w:t>FORM FOR FEEDBACK GATHERING</w:t>
      </w:r>
    </w:p>
    <w:p w14:paraId="60557AA7" w14:textId="06E13610" w:rsidR="00440695" w:rsidRPr="002C3B54" w:rsidRDefault="00440695" w:rsidP="00032983"/>
    <w:p w14:paraId="4A4F33DB" w14:textId="77777777" w:rsidR="00440695" w:rsidRPr="002C3B54" w:rsidRDefault="00440695" w:rsidP="00032983"/>
    <w:p w14:paraId="5B853492" w14:textId="77777777" w:rsidR="009355EE" w:rsidRPr="002C3B54" w:rsidRDefault="009355EE" w:rsidP="00032983"/>
    <w:p w14:paraId="203EA0FA" w14:textId="0A2D2F8F" w:rsidR="00B74C15" w:rsidRPr="002C3B54" w:rsidRDefault="00415249" w:rsidP="00B74C15">
      <w:pPr>
        <w:rPr>
          <w:sz w:val="20"/>
          <w:szCs w:val="20"/>
        </w:rPr>
      </w:pPr>
      <w:r w:rsidRPr="002C3B54">
        <w:rPr>
          <w:sz w:val="20"/>
          <w:szCs w:val="20"/>
        </w:rPr>
        <w:br w:type="page"/>
      </w:r>
    </w:p>
    <w:p w14:paraId="1DB26BCB" w14:textId="77777777" w:rsidR="009D792F" w:rsidRPr="008B619F" w:rsidRDefault="00A753E4" w:rsidP="003527BA">
      <w:pPr>
        <w:pStyle w:val="Headline1WITHOUTNR-UseforTableofContents"/>
        <w:rPr>
          <w:color w:val="054782"/>
        </w:rPr>
      </w:pPr>
      <w:r w:rsidRPr="008B619F">
        <w:rPr>
          <w:color w:val="054782"/>
        </w:rPr>
        <w:lastRenderedPageBreak/>
        <w:t xml:space="preserve">Table of </w:t>
      </w:r>
      <w:r w:rsidR="00311E7B" w:rsidRPr="008B619F">
        <w:rPr>
          <w:color w:val="054782"/>
        </w:rPr>
        <w:t>Contents</w:t>
      </w:r>
    </w:p>
    <w:p w14:paraId="1C7CA80A" w14:textId="05A060D5" w:rsidR="00207F6D" w:rsidRDefault="00800E50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r w:rsidRPr="002C3B54">
        <w:fldChar w:fldCharType="begin"/>
      </w:r>
      <w:r w:rsidRPr="002C3B54">
        <w:instrText xml:space="preserve"> TOC \o "2-3" \h \z \t "Heading 1,1" </w:instrText>
      </w:r>
      <w:r w:rsidRPr="002C3B54">
        <w:fldChar w:fldCharType="separate"/>
      </w:r>
      <w:hyperlink w:anchor="_Toc238557687" w:history="1">
        <w:r w:rsidR="00207F6D" w:rsidRPr="005E1B5E">
          <w:rPr>
            <w:rStyle w:val="Hyperlink"/>
            <w:noProof/>
          </w:rPr>
          <w:t>1</w:t>
        </w:r>
        <w:r w:rsidR="00207F6D"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="00207F6D" w:rsidRPr="005E1B5E">
          <w:rPr>
            <w:rStyle w:val="Hyperlink"/>
            <w:noProof/>
          </w:rPr>
          <w:t>Executive summary</w:t>
        </w:r>
        <w:r w:rsidR="00207F6D">
          <w:rPr>
            <w:noProof/>
            <w:webHidden/>
          </w:rPr>
          <w:tab/>
        </w:r>
        <w:r w:rsidR="00207F6D">
          <w:rPr>
            <w:noProof/>
            <w:webHidden/>
          </w:rPr>
          <w:fldChar w:fldCharType="begin"/>
        </w:r>
        <w:r w:rsidR="00207F6D">
          <w:rPr>
            <w:noProof/>
            <w:webHidden/>
          </w:rPr>
          <w:instrText xml:space="preserve"> PAGEREF _Toc238557687 \h </w:instrText>
        </w:r>
        <w:r w:rsidR="00207F6D">
          <w:rPr>
            <w:noProof/>
            <w:webHidden/>
          </w:rPr>
        </w:r>
        <w:r w:rsidR="00207F6D">
          <w:rPr>
            <w:noProof/>
            <w:webHidden/>
          </w:rPr>
          <w:fldChar w:fldCharType="separate"/>
        </w:r>
        <w:r w:rsidR="00207F6D">
          <w:rPr>
            <w:noProof/>
            <w:webHidden/>
          </w:rPr>
          <w:t>3</w:t>
        </w:r>
        <w:r w:rsidR="00207F6D">
          <w:rPr>
            <w:noProof/>
            <w:webHidden/>
          </w:rPr>
          <w:fldChar w:fldCharType="end"/>
        </w:r>
      </w:hyperlink>
    </w:p>
    <w:p w14:paraId="75475362" w14:textId="0A9FB4E0" w:rsidR="00207F6D" w:rsidRDefault="00207F6D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88" w:history="1">
        <w:r w:rsidRPr="005E1B5E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Introduction: from a sector initiative to European legislation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56C8F1" w14:textId="62629BA0" w:rsidR="00207F6D" w:rsidRDefault="00207F6D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89" w:history="1">
        <w:r w:rsidRPr="005E1B5E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ENIM’s objectives and approach regarding its work  programme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67A695" w14:textId="24E3B42C" w:rsidR="00207F6D" w:rsidRDefault="00207F6D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0" w:history="1">
        <w:r w:rsidRPr="005E1B5E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Work priorities of ENIM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B6E8495" w14:textId="31785F4B" w:rsidR="00207F6D" w:rsidRDefault="00207F6D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1" w:history="1">
        <w:r w:rsidRPr="005E1B5E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9E13BE4" w14:textId="1A846AD3" w:rsidR="00207F6D" w:rsidRDefault="00207F6D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2" w:history="1">
        <w:r w:rsidRPr="005E1B5E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Work priorities 2027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0C38C18" w14:textId="3BB5A373" w:rsidR="00207F6D" w:rsidRDefault="00207F6D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3" w:history="1">
        <w:r w:rsidRPr="005E1B5E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Work priorities 2028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8E24EA2" w14:textId="039FE106" w:rsidR="00207F6D" w:rsidRDefault="00207F6D">
      <w:pPr>
        <w:pStyle w:val="TOC2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4" w:history="1">
        <w:r w:rsidRPr="005E1B5E">
          <w:rPr>
            <w:rStyle w:val="Hyperlink"/>
            <w:noProof/>
          </w:rPr>
          <w:t>4.4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Outlook for 2029-2031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CEF757D" w14:textId="3409C15C" w:rsidR="00207F6D" w:rsidRDefault="00207F6D">
      <w:pPr>
        <w:pStyle w:val="TOC1"/>
        <w:tabs>
          <w:tab w:val="left" w:pos="44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5" w:history="1">
        <w:r w:rsidRPr="005E1B5E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Towards a harmonised use of railway infrastructure capacity by ENIM members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97B380C" w14:textId="7546E594" w:rsidR="00207F6D" w:rsidRDefault="00207F6D">
      <w:pPr>
        <w:pStyle w:val="TOC1"/>
        <w:tabs>
          <w:tab w:val="left" w:pos="960"/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6" w:history="1">
        <w:r w:rsidRPr="005E1B5E">
          <w:rPr>
            <w:rStyle w:val="Hyperlink"/>
            <w:noProof/>
          </w:rPr>
          <w:t>Annex I</w:t>
        </w:r>
        <w:r>
          <w:rPr>
            <w:rFonts w:asciiTheme="minorHAnsi" w:eastAsiaTheme="minorEastAsia" w:hAnsiTheme="minorHAnsi"/>
            <w:noProof/>
            <w:color w:val="auto"/>
            <w:kern w:val="2"/>
            <w:sz w:val="24"/>
            <w:szCs w:val="24"/>
            <w:lang w:eastAsia="en-GB"/>
            <w14:ligatures w14:val="standardContextual"/>
          </w:rPr>
          <w:tab/>
        </w:r>
        <w:r w:rsidRPr="005E1B5E">
          <w:rPr>
            <w:rStyle w:val="Hyperlink"/>
            <w:noProof/>
          </w:rPr>
          <w:t>Multi-annual timeline (overview)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721CCBF" w14:textId="760625FA" w:rsidR="00207F6D" w:rsidRDefault="00207F6D">
      <w:pPr>
        <w:pStyle w:val="TOC1"/>
        <w:tabs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7" w:history="1">
        <w:r w:rsidRPr="005E1B5E">
          <w:rPr>
            <w:rStyle w:val="Hyperlink"/>
            <w:noProof/>
          </w:rPr>
          <w:t>Annex II – Roadmap for IT development at NC / RNE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6B8918E" w14:textId="46EF39FF" w:rsidR="00207F6D" w:rsidRDefault="00207F6D">
      <w:pPr>
        <w:pStyle w:val="TOC1"/>
        <w:tabs>
          <w:tab w:val="right" w:leader="dot" w:pos="9062"/>
        </w:tabs>
        <w:rPr>
          <w:rFonts w:asciiTheme="minorHAnsi" w:eastAsiaTheme="minorEastAsia" w:hAnsiTheme="minorHAnsi"/>
          <w:noProof/>
          <w:color w:val="auto"/>
          <w:kern w:val="2"/>
          <w:sz w:val="24"/>
          <w:szCs w:val="24"/>
          <w:lang w:eastAsia="en-GB"/>
          <w14:ligatures w14:val="standardContextual"/>
        </w:rPr>
      </w:pPr>
      <w:hyperlink w:anchor="_Toc238557698" w:history="1">
        <w:r w:rsidRPr="005E1B5E">
          <w:rPr>
            <w:rStyle w:val="Hyperlink"/>
            <w:noProof/>
          </w:rPr>
          <w:t>Annex III – Mapping of ENIM tasks to legal provisions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_Toc238557698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0DDFD79" w14:textId="31B4CA15" w:rsidR="00311E7B" w:rsidRDefault="00800E50" w:rsidP="00311E7B">
      <w:r w:rsidRPr="002C3B54">
        <w:fldChar w:fldCharType="end"/>
      </w:r>
      <w:r w:rsidR="00311E7B" w:rsidRPr="002C3B54">
        <w:br w:type="page"/>
      </w:r>
    </w:p>
    <w:p w14:paraId="4BDDDDA2" w14:textId="77777777" w:rsidR="0053367E" w:rsidRPr="0053367E" w:rsidRDefault="0053367E" w:rsidP="0053367E">
      <w:pPr>
        <w:keepNext/>
        <w:keepLines/>
        <w:spacing w:before="300" w:after="140" w:line="240" w:lineRule="auto"/>
        <w:ind w:left="432" w:hanging="432"/>
        <w:outlineLvl w:val="0"/>
        <w:rPr>
          <w:rFonts w:eastAsiaTheme="majorEastAsia" w:cstheme="majorBidi"/>
          <w:b/>
          <w:bCs/>
          <w:color w:val="054782"/>
          <w:sz w:val="32"/>
          <w:szCs w:val="32"/>
          <w:lang w:val="fr-FR"/>
        </w:rPr>
      </w:pPr>
      <w:bookmarkStart w:id="0" w:name="_Toc241050522"/>
      <w:r w:rsidRPr="0053367E">
        <w:rPr>
          <w:rFonts w:eastAsiaTheme="majorEastAsia" w:cstheme="majorBidi"/>
          <w:b/>
          <w:bCs/>
          <w:color w:val="054782"/>
          <w:sz w:val="32"/>
          <w:szCs w:val="32"/>
          <w:lang w:val="fr-FR"/>
        </w:rPr>
        <w:lastRenderedPageBreak/>
        <w:t>FEEDBACK GATHERING</w:t>
      </w:r>
      <w:bookmarkEnd w:id="0"/>
    </w:p>
    <w:p w14:paraId="198C7934" w14:textId="77777777" w:rsidR="0053367E" w:rsidRPr="0053367E" w:rsidRDefault="0053367E" w:rsidP="0053367E"/>
    <w:p w14:paraId="3D128234" w14:textId="3C9288B9" w:rsidR="0053367E" w:rsidRPr="0053367E" w:rsidRDefault="0053367E" w:rsidP="0053367E">
      <w:r w:rsidRPr="0053367E">
        <w:t xml:space="preserve">The present form is intended to ensure a structured and efficient collection of feedback and inputs provided from sector’ stakeholders on the draft </w:t>
      </w:r>
      <w:r>
        <w:t>ENIM Work Programme</w:t>
      </w:r>
      <w:r w:rsidR="00CD1AD9">
        <w:t xml:space="preserve"> 2027-2031</w:t>
      </w:r>
      <w:r w:rsidRPr="0053367E">
        <w:t>, developed by ENIM in accordance with Article 5</w:t>
      </w:r>
      <w:r w:rsidR="00CD1AD9">
        <w:t>8</w:t>
      </w:r>
      <w:r w:rsidRPr="0053367E">
        <w:t>(</w:t>
      </w:r>
      <w:r w:rsidR="008302DB">
        <w:t>11</w:t>
      </w:r>
      <w:r w:rsidRPr="0053367E">
        <w:t xml:space="preserve">) of the Regulation EU 2026/1184 on the use of railway infrastructure capacity in the single European railway area. </w:t>
      </w:r>
    </w:p>
    <w:p w14:paraId="0A19D538" w14:textId="579D2FD5" w:rsidR="0053367E" w:rsidRPr="0053367E" w:rsidRDefault="0053367E" w:rsidP="0053367E">
      <w:r w:rsidRPr="0053367E">
        <w:t xml:space="preserve">The feedback gathered through this consultation will support ENIM in refining </w:t>
      </w:r>
      <w:r w:rsidR="00A762FD">
        <w:t xml:space="preserve">its WP </w:t>
      </w:r>
      <w:r w:rsidRPr="0053367E">
        <w:t xml:space="preserve">ahead of </w:t>
      </w:r>
      <w:r w:rsidR="00A762FD">
        <w:t>its</w:t>
      </w:r>
      <w:r w:rsidRPr="0053367E">
        <w:t xml:space="preserve"> formal adoption by the end of 2026. </w:t>
      </w:r>
    </w:p>
    <w:p w14:paraId="1C156E08" w14:textId="77777777" w:rsidR="0053367E" w:rsidRPr="0053367E" w:rsidRDefault="0053367E" w:rsidP="0053367E"/>
    <w:p w14:paraId="7D2AF495" w14:textId="77777777" w:rsidR="0053367E" w:rsidRPr="0053367E" w:rsidRDefault="0053367E" w:rsidP="0094211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400" w:after="400"/>
        <w:jc w:val="center"/>
        <w:rPr>
          <w:b/>
          <w:bCs/>
        </w:rPr>
      </w:pPr>
      <w:r w:rsidRPr="0053367E">
        <w:rPr>
          <w:b/>
          <w:bCs/>
        </w:rPr>
        <w:t>Send your form to the following email, or contact us if additional support or information is needed:</w:t>
      </w:r>
    </w:p>
    <w:p w14:paraId="73F5E380" w14:textId="6795E92D" w:rsidR="0053367E" w:rsidRPr="0053367E" w:rsidRDefault="0053367E" w:rsidP="0094211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400" w:after="400"/>
        <w:jc w:val="center"/>
        <w:rPr>
          <w:b/>
          <w:bCs/>
        </w:rPr>
      </w:pPr>
      <w:hyperlink r:id="rId12" w:history="1">
        <w:r w:rsidRPr="00202066">
          <w:rPr>
            <w:rStyle w:val="Hyperlink"/>
            <w:b/>
            <w:bCs/>
          </w:rPr>
          <w:t>consultations@enim-rail.eu</w:t>
        </w:r>
      </w:hyperlink>
    </w:p>
    <w:p w14:paraId="3B258A94" w14:textId="77777777" w:rsidR="0053367E" w:rsidRPr="0053367E" w:rsidRDefault="0053367E" w:rsidP="0053367E"/>
    <w:p w14:paraId="2A422AF4" w14:textId="77777777" w:rsidR="0053367E" w:rsidRPr="0053367E" w:rsidRDefault="0053367E" w:rsidP="0053367E">
      <w:pPr>
        <w:rPr>
          <w:b/>
          <w:bCs/>
          <w:u w:val="single"/>
        </w:rPr>
      </w:pPr>
      <w:r w:rsidRPr="0053367E">
        <w:rPr>
          <w:b/>
          <w:bCs/>
          <w:u w:val="single"/>
        </w:rPr>
        <w:t>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5"/>
        <w:gridCol w:w="3157"/>
        <w:gridCol w:w="1642"/>
        <w:gridCol w:w="2642"/>
      </w:tblGrid>
      <w:tr w:rsidR="0053367E" w:rsidRPr="0053367E" w14:paraId="4CB501D1" w14:textId="77777777" w:rsidTr="00B62191">
        <w:trPr>
          <w:trHeight w:val="699"/>
        </w:trPr>
        <w:tc>
          <w:tcPr>
            <w:tcW w:w="1575" w:type="dxa"/>
          </w:tcPr>
          <w:p w14:paraId="4776AEA7" w14:textId="77777777" w:rsidR="0053367E" w:rsidRPr="0053367E" w:rsidRDefault="0053367E" w:rsidP="0053367E">
            <w:pPr>
              <w:spacing w:line="276" w:lineRule="auto"/>
              <w:rPr>
                <w:b/>
                <w:bCs/>
              </w:rPr>
            </w:pPr>
            <w:permStart w:id="186351140" w:edGrp="everyone" w:colFirst="3" w:colLast="3"/>
            <w:permStart w:id="2133286551" w:edGrp="everyone" w:colFirst="1" w:colLast="1"/>
            <w:r w:rsidRPr="0053367E">
              <w:rPr>
                <w:b/>
                <w:bCs/>
              </w:rPr>
              <w:t>Name</w:t>
            </w:r>
          </w:p>
        </w:tc>
        <w:tc>
          <w:tcPr>
            <w:tcW w:w="3157" w:type="dxa"/>
          </w:tcPr>
          <w:p w14:paraId="2F17189B" w14:textId="77777777" w:rsidR="0053367E" w:rsidRPr="0053367E" w:rsidRDefault="0053367E" w:rsidP="0053367E">
            <w:pPr>
              <w:spacing w:line="276" w:lineRule="auto"/>
              <w:rPr>
                <w:i/>
                <w:iCs/>
              </w:rPr>
            </w:pPr>
            <w:r w:rsidRPr="0053367E">
              <w:rPr>
                <w:i/>
                <w:iCs/>
              </w:rPr>
              <w:t>Insert your name</w:t>
            </w:r>
          </w:p>
        </w:tc>
        <w:tc>
          <w:tcPr>
            <w:tcW w:w="1642" w:type="dxa"/>
          </w:tcPr>
          <w:p w14:paraId="2417C748" w14:textId="77777777" w:rsidR="0053367E" w:rsidRPr="0053367E" w:rsidRDefault="0053367E" w:rsidP="0053367E">
            <w:pPr>
              <w:spacing w:line="276" w:lineRule="auto"/>
              <w:rPr>
                <w:b/>
                <w:bCs/>
              </w:rPr>
            </w:pPr>
            <w:r w:rsidRPr="0053367E">
              <w:rPr>
                <w:b/>
                <w:bCs/>
              </w:rPr>
              <w:t>Last name</w:t>
            </w:r>
          </w:p>
        </w:tc>
        <w:tc>
          <w:tcPr>
            <w:tcW w:w="2642" w:type="dxa"/>
          </w:tcPr>
          <w:p w14:paraId="3F44C7E2" w14:textId="77777777" w:rsidR="0053367E" w:rsidRPr="0053367E" w:rsidRDefault="0053367E" w:rsidP="0053367E">
            <w:pPr>
              <w:spacing w:line="276" w:lineRule="auto"/>
            </w:pPr>
            <w:r w:rsidRPr="0053367E">
              <w:rPr>
                <w:i/>
                <w:iCs/>
              </w:rPr>
              <w:t>Insert your last name</w:t>
            </w:r>
          </w:p>
        </w:tc>
      </w:tr>
      <w:tr w:rsidR="0053367E" w:rsidRPr="0053367E" w14:paraId="41E8BE86" w14:textId="77777777" w:rsidTr="00B62191">
        <w:trPr>
          <w:trHeight w:val="699"/>
        </w:trPr>
        <w:tc>
          <w:tcPr>
            <w:tcW w:w="1575" w:type="dxa"/>
          </w:tcPr>
          <w:p w14:paraId="57138B29" w14:textId="77777777" w:rsidR="0053367E" w:rsidRPr="0053367E" w:rsidRDefault="0053367E" w:rsidP="0053367E">
            <w:pPr>
              <w:spacing w:line="276" w:lineRule="auto"/>
              <w:rPr>
                <w:b/>
                <w:bCs/>
              </w:rPr>
            </w:pPr>
            <w:permStart w:id="2050105328" w:edGrp="everyone" w:colFirst="3" w:colLast="3"/>
            <w:permStart w:id="246574063" w:edGrp="everyone" w:colFirst="1" w:colLast="1"/>
            <w:permEnd w:id="186351140"/>
            <w:permEnd w:id="2133286551"/>
            <w:r w:rsidRPr="0053367E">
              <w:rPr>
                <w:b/>
                <w:bCs/>
              </w:rPr>
              <w:t>Company/ Organisation’s name</w:t>
            </w:r>
          </w:p>
        </w:tc>
        <w:tc>
          <w:tcPr>
            <w:tcW w:w="3157" w:type="dxa"/>
          </w:tcPr>
          <w:p w14:paraId="23CE94BD" w14:textId="77777777" w:rsidR="0053367E" w:rsidRPr="0053367E" w:rsidRDefault="0053367E" w:rsidP="0053367E">
            <w:pPr>
              <w:spacing w:line="276" w:lineRule="auto"/>
            </w:pPr>
            <w:r w:rsidRPr="0053367E">
              <w:rPr>
                <w:i/>
                <w:iCs/>
              </w:rPr>
              <w:t>Insert your company’s name</w:t>
            </w:r>
          </w:p>
        </w:tc>
        <w:tc>
          <w:tcPr>
            <w:tcW w:w="1642" w:type="dxa"/>
          </w:tcPr>
          <w:p w14:paraId="472CDF44" w14:textId="77777777" w:rsidR="0053367E" w:rsidRPr="0053367E" w:rsidRDefault="0053367E" w:rsidP="0053367E">
            <w:pPr>
              <w:spacing w:line="276" w:lineRule="auto"/>
              <w:rPr>
                <w:b/>
                <w:bCs/>
              </w:rPr>
            </w:pPr>
            <w:r w:rsidRPr="0053367E">
              <w:rPr>
                <w:b/>
                <w:bCs/>
              </w:rPr>
              <w:t>Company/ Organisation’s category</w:t>
            </w:r>
          </w:p>
        </w:tc>
        <w:tc>
          <w:tcPr>
            <w:tcW w:w="2642" w:type="dxa"/>
          </w:tcPr>
          <w:p w14:paraId="1F7E0DEB" w14:textId="77777777" w:rsidR="0053367E" w:rsidRPr="0053367E" w:rsidRDefault="0053367E" w:rsidP="0053367E">
            <w:pPr>
              <w:spacing w:line="276" w:lineRule="auto"/>
              <w:rPr>
                <w:i/>
                <w:iCs/>
              </w:rPr>
            </w:pPr>
            <w:r w:rsidRPr="0053367E">
              <w:rPr>
                <w:i/>
                <w:iCs/>
              </w:rPr>
              <w:t>Insert your company’s name (e.g. Railway Undertaking, Association, Regulatory Body, etc.)</w:t>
            </w:r>
          </w:p>
        </w:tc>
      </w:tr>
      <w:tr w:rsidR="0053367E" w:rsidRPr="0053367E" w14:paraId="5EC20B97" w14:textId="77777777" w:rsidTr="00B62191">
        <w:trPr>
          <w:trHeight w:val="699"/>
        </w:trPr>
        <w:tc>
          <w:tcPr>
            <w:tcW w:w="1575" w:type="dxa"/>
          </w:tcPr>
          <w:p w14:paraId="18E1DF77" w14:textId="77777777" w:rsidR="0053367E" w:rsidRPr="0053367E" w:rsidRDefault="0053367E" w:rsidP="0053367E">
            <w:pPr>
              <w:spacing w:line="276" w:lineRule="auto"/>
              <w:rPr>
                <w:b/>
                <w:bCs/>
              </w:rPr>
            </w:pPr>
            <w:permStart w:id="1203844277" w:edGrp="everyone" w:colFirst="1" w:colLast="1"/>
            <w:permEnd w:id="2050105328"/>
            <w:permEnd w:id="246574063"/>
            <w:r w:rsidRPr="0053367E">
              <w:rPr>
                <w:b/>
                <w:bCs/>
              </w:rPr>
              <w:t>Email address</w:t>
            </w:r>
          </w:p>
        </w:tc>
        <w:tc>
          <w:tcPr>
            <w:tcW w:w="3157" w:type="dxa"/>
          </w:tcPr>
          <w:p w14:paraId="2C46A855" w14:textId="77777777" w:rsidR="0053367E" w:rsidRPr="0053367E" w:rsidRDefault="0053367E" w:rsidP="0053367E">
            <w:pPr>
              <w:spacing w:line="276" w:lineRule="auto"/>
              <w:rPr>
                <w:i/>
                <w:iCs/>
              </w:rPr>
            </w:pPr>
            <w:r w:rsidRPr="0053367E">
              <w:rPr>
                <w:i/>
                <w:iCs/>
              </w:rPr>
              <w:t>Insert your email address here</w:t>
            </w:r>
          </w:p>
        </w:tc>
        <w:tc>
          <w:tcPr>
            <w:tcW w:w="1642" w:type="dxa"/>
          </w:tcPr>
          <w:p w14:paraId="2DB47F06" w14:textId="77777777" w:rsidR="0053367E" w:rsidRPr="0053367E" w:rsidRDefault="0053367E" w:rsidP="0053367E">
            <w:pPr>
              <w:spacing w:line="276" w:lineRule="auto"/>
            </w:pPr>
          </w:p>
        </w:tc>
        <w:tc>
          <w:tcPr>
            <w:tcW w:w="2642" w:type="dxa"/>
          </w:tcPr>
          <w:p w14:paraId="0079E13A" w14:textId="77777777" w:rsidR="0053367E" w:rsidRPr="0053367E" w:rsidRDefault="0053367E" w:rsidP="0053367E">
            <w:pPr>
              <w:spacing w:line="276" w:lineRule="auto"/>
            </w:pPr>
          </w:p>
        </w:tc>
      </w:tr>
      <w:permEnd w:id="1203844277"/>
    </w:tbl>
    <w:p w14:paraId="55438F6D" w14:textId="77777777" w:rsidR="0053367E" w:rsidRPr="0053367E" w:rsidRDefault="0053367E" w:rsidP="0053367E"/>
    <w:p w14:paraId="1BE2194C" w14:textId="77777777" w:rsidR="0053367E" w:rsidRPr="0053367E" w:rsidRDefault="0053367E" w:rsidP="0053367E"/>
    <w:p w14:paraId="4BF14423" w14:textId="77777777" w:rsidR="0053367E" w:rsidRPr="0053367E" w:rsidRDefault="0053367E" w:rsidP="0053367E"/>
    <w:p w14:paraId="1132A62A" w14:textId="08A5D2DF" w:rsidR="006D7677" w:rsidRDefault="006D7677" w:rsidP="00311E7B">
      <w:r>
        <w:br w:type="page"/>
      </w:r>
    </w:p>
    <w:p w14:paraId="5F7BD9CD" w14:textId="6EBCD24A" w:rsidR="00864566" w:rsidRPr="002C3B54" w:rsidRDefault="00864566" w:rsidP="003527BA">
      <w:pPr>
        <w:pStyle w:val="Heading1"/>
      </w:pPr>
      <w:bookmarkStart w:id="1" w:name="_Toc235786507"/>
      <w:bookmarkStart w:id="2" w:name="_Toc238557687"/>
      <w:r w:rsidRPr="002C3B54">
        <w:lastRenderedPageBreak/>
        <w:t>Executive summary</w:t>
      </w:r>
      <w:bookmarkEnd w:id="1"/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1052" w14:paraId="56D4CE14" w14:textId="77777777" w:rsidTr="00B62191">
        <w:tc>
          <w:tcPr>
            <w:tcW w:w="9016" w:type="dxa"/>
          </w:tcPr>
          <w:p w14:paraId="211249BA" w14:textId="77777777" w:rsidR="00531052" w:rsidRDefault="00531052" w:rsidP="00B62191">
            <w:permStart w:id="1471361936" w:edGrp="everyone"/>
            <w:r>
              <w:t>Insert your comments here</w:t>
            </w:r>
          </w:p>
          <w:permEnd w:id="1471361936"/>
          <w:p w14:paraId="55A334D1" w14:textId="77777777" w:rsidR="00531052" w:rsidRDefault="00531052" w:rsidP="00B62191"/>
          <w:p w14:paraId="712E245E" w14:textId="77777777" w:rsidR="00531052" w:rsidRDefault="00531052" w:rsidP="00B62191"/>
          <w:p w14:paraId="12362050" w14:textId="77777777" w:rsidR="00531052" w:rsidRDefault="00531052" w:rsidP="00B62191"/>
          <w:p w14:paraId="418261C6" w14:textId="77777777" w:rsidR="00531052" w:rsidRDefault="00531052" w:rsidP="00B62191"/>
          <w:p w14:paraId="41EDB20F" w14:textId="77777777" w:rsidR="00531052" w:rsidRDefault="00531052" w:rsidP="00B62191"/>
        </w:tc>
      </w:tr>
    </w:tbl>
    <w:p w14:paraId="3CF2ACEF" w14:textId="77777777" w:rsidR="00531052" w:rsidRDefault="00531052" w:rsidP="00531052"/>
    <w:p w14:paraId="75903E84" w14:textId="77777777" w:rsidR="00531052" w:rsidRDefault="00531052" w:rsidP="000111BD"/>
    <w:p w14:paraId="565170C0" w14:textId="64F7D158" w:rsidR="00864566" w:rsidRPr="002C3B54" w:rsidRDefault="00864566" w:rsidP="003527BA">
      <w:pPr>
        <w:pStyle w:val="Heading1"/>
      </w:pPr>
      <w:bookmarkStart w:id="3" w:name="_Toc235786508"/>
      <w:bookmarkStart w:id="4" w:name="_Toc238557688"/>
      <w:r w:rsidRPr="002C3B54">
        <w:t>Introduction: from a sector initiative to European legislation</w:t>
      </w:r>
      <w:bookmarkEnd w:id="3"/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1052" w14:paraId="60BA0F24" w14:textId="77777777" w:rsidTr="00B62191">
        <w:tc>
          <w:tcPr>
            <w:tcW w:w="9016" w:type="dxa"/>
          </w:tcPr>
          <w:p w14:paraId="238B3049" w14:textId="77777777" w:rsidR="00531052" w:rsidRDefault="00531052" w:rsidP="00B62191">
            <w:permStart w:id="1822122082" w:edGrp="everyone"/>
            <w:r>
              <w:t>Insert your comments here</w:t>
            </w:r>
          </w:p>
          <w:permEnd w:id="1822122082"/>
          <w:p w14:paraId="2DC838C9" w14:textId="77777777" w:rsidR="00531052" w:rsidRDefault="00531052" w:rsidP="00B62191"/>
          <w:p w14:paraId="75374FCE" w14:textId="77777777" w:rsidR="00531052" w:rsidRDefault="00531052" w:rsidP="00B62191"/>
          <w:p w14:paraId="65FD9B67" w14:textId="77777777" w:rsidR="00531052" w:rsidRDefault="00531052" w:rsidP="00B62191"/>
          <w:p w14:paraId="4D3FAB23" w14:textId="77777777" w:rsidR="00531052" w:rsidRDefault="00531052" w:rsidP="00B62191"/>
          <w:p w14:paraId="1E954D10" w14:textId="77777777" w:rsidR="00531052" w:rsidRDefault="00531052" w:rsidP="00B62191"/>
        </w:tc>
      </w:tr>
    </w:tbl>
    <w:p w14:paraId="5CE3B7FC" w14:textId="77777777" w:rsidR="00531052" w:rsidRDefault="00531052" w:rsidP="00531052"/>
    <w:p w14:paraId="3825F740" w14:textId="77777777" w:rsidR="00531052" w:rsidRDefault="00531052" w:rsidP="00973FBF">
      <w:pPr>
        <w:spacing w:line="259" w:lineRule="auto"/>
      </w:pPr>
    </w:p>
    <w:p w14:paraId="53EEDF6A" w14:textId="6C60932E" w:rsidR="00864566" w:rsidRPr="002C3B54" w:rsidRDefault="00864566" w:rsidP="003527BA">
      <w:pPr>
        <w:pStyle w:val="Heading1"/>
      </w:pPr>
      <w:bookmarkStart w:id="5" w:name="_Toc235786509"/>
      <w:bookmarkStart w:id="6" w:name="_Toc238557689"/>
      <w:r w:rsidRPr="002C3B54">
        <w:t xml:space="preserve">ENIM’s objectives and approach regarding its work </w:t>
      </w:r>
      <w:r w:rsidR="00E51303">
        <w:br/>
      </w:r>
      <w:r w:rsidRPr="002C3B54">
        <w:t>programme</w:t>
      </w:r>
      <w:bookmarkEnd w:id="5"/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1052" w14:paraId="0EC5F680" w14:textId="77777777" w:rsidTr="00B62191">
        <w:tc>
          <w:tcPr>
            <w:tcW w:w="9016" w:type="dxa"/>
          </w:tcPr>
          <w:p w14:paraId="0DF78ACF" w14:textId="77777777" w:rsidR="00531052" w:rsidRDefault="00531052" w:rsidP="00B62191">
            <w:permStart w:id="968647804" w:edGrp="everyone"/>
            <w:r>
              <w:t>Insert your comments here</w:t>
            </w:r>
          </w:p>
          <w:permEnd w:id="968647804"/>
          <w:p w14:paraId="6C94E3E4" w14:textId="77777777" w:rsidR="00531052" w:rsidRDefault="00531052" w:rsidP="00B62191"/>
          <w:p w14:paraId="26F7809D" w14:textId="77777777" w:rsidR="00531052" w:rsidRDefault="00531052" w:rsidP="00B62191"/>
          <w:p w14:paraId="000DD856" w14:textId="77777777" w:rsidR="00531052" w:rsidRDefault="00531052" w:rsidP="00B62191"/>
          <w:p w14:paraId="2E3111CB" w14:textId="77777777" w:rsidR="00531052" w:rsidRDefault="00531052" w:rsidP="00B62191"/>
          <w:p w14:paraId="2B845537" w14:textId="77777777" w:rsidR="00531052" w:rsidRDefault="00531052" w:rsidP="00B62191"/>
        </w:tc>
      </w:tr>
    </w:tbl>
    <w:p w14:paraId="5B8E45F8" w14:textId="77777777" w:rsidR="00531052" w:rsidRDefault="00531052" w:rsidP="00531052"/>
    <w:p w14:paraId="1179EFF7" w14:textId="77777777" w:rsidR="00531052" w:rsidRDefault="00531052" w:rsidP="00EB4162">
      <w:pPr>
        <w:spacing w:line="259" w:lineRule="auto"/>
      </w:pPr>
    </w:p>
    <w:p w14:paraId="4D45F12D" w14:textId="77777777" w:rsidR="00864566" w:rsidRPr="003527BA" w:rsidRDefault="00864566" w:rsidP="003527BA">
      <w:pPr>
        <w:pStyle w:val="Heading1"/>
      </w:pPr>
      <w:bookmarkStart w:id="7" w:name="_Toc235786510"/>
      <w:bookmarkStart w:id="8" w:name="_Toc238557690"/>
      <w:r w:rsidRPr="003527BA">
        <w:lastRenderedPageBreak/>
        <w:t>Work priorities of ENIM</w:t>
      </w:r>
      <w:bookmarkEnd w:id="7"/>
      <w:bookmarkEnd w:id="8"/>
    </w:p>
    <w:p w14:paraId="0F421F1F" w14:textId="77777777" w:rsidR="00864566" w:rsidRPr="002C3B54" w:rsidRDefault="00864566" w:rsidP="003527BA">
      <w:pPr>
        <w:pStyle w:val="Heading2"/>
        <w:rPr>
          <w:rFonts w:hint="eastAsia"/>
        </w:rPr>
      </w:pPr>
      <w:bookmarkStart w:id="9" w:name="_Toc235786511"/>
      <w:bookmarkStart w:id="10" w:name="_Toc238557691"/>
      <w:r w:rsidRPr="002C3B54">
        <w:t>Overview</w:t>
      </w:r>
      <w:bookmarkEnd w:id="9"/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206A" w14:paraId="6545F5EC" w14:textId="77777777" w:rsidTr="00B62191">
        <w:tc>
          <w:tcPr>
            <w:tcW w:w="9016" w:type="dxa"/>
          </w:tcPr>
          <w:p w14:paraId="59309132" w14:textId="77777777" w:rsidR="004B206A" w:rsidRDefault="004B206A" w:rsidP="00B62191">
            <w:permStart w:id="1943555640" w:edGrp="everyone"/>
            <w:r>
              <w:t>Insert your comments here</w:t>
            </w:r>
          </w:p>
          <w:permEnd w:id="1943555640"/>
          <w:p w14:paraId="373F029B" w14:textId="77777777" w:rsidR="004B206A" w:rsidRDefault="004B206A" w:rsidP="00B62191"/>
          <w:p w14:paraId="0753CD2D" w14:textId="77777777" w:rsidR="004B206A" w:rsidRDefault="004B206A" w:rsidP="00B62191"/>
          <w:p w14:paraId="34F2FB29" w14:textId="77777777" w:rsidR="004B206A" w:rsidRDefault="004B206A" w:rsidP="00B62191"/>
          <w:p w14:paraId="689A1621" w14:textId="77777777" w:rsidR="004B206A" w:rsidRDefault="004B206A" w:rsidP="00B62191"/>
          <w:p w14:paraId="7A4FDFB4" w14:textId="77777777" w:rsidR="004B206A" w:rsidRDefault="004B206A" w:rsidP="00B62191"/>
        </w:tc>
      </w:tr>
    </w:tbl>
    <w:p w14:paraId="47F8508D" w14:textId="77777777" w:rsidR="004B206A" w:rsidRDefault="004B206A" w:rsidP="004B206A"/>
    <w:p w14:paraId="7B3D7892" w14:textId="77777777" w:rsidR="006D7677" w:rsidRDefault="006D7677" w:rsidP="00864566"/>
    <w:p w14:paraId="7633C987" w14:textId="77777777" w:rsidR="00864566" w:rsidRPr="002C3B54" w:rsidRDefault="00864566" w:rsidP="003527BA">
      <w:pPr>
        <w:pStyle w:val="Heading2"/>
        <w:rPr>
          <w:rFonts w:hint="eastAsia"/>
        </w:rPr>
      </w:pPr>
      <w:bookmarkStart w:id="11" w:name="_Toc235786512"/>
      <w:bookmarkStart w:id="12" w:name="_Toc238557692"/>
      <w:r w:rsidRPr="002C3B54">
        <w:t>Work priorities 2027</w:t>
      </w:r>
      <w:bookmarkEnd w:id="11"/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206A" w14:paraId="381693DC" w14:textId="77777777" w:rsidTr="00B62191">
        <w:tc>
          <w:tcPr>
            <w:tcW w:w="9016" w:type="dxa"/>
          </w:tcPr>
          <w:p w14:paraId="71269E54" w14:textId="77777777" w:rsidR="004B206A" w:rsidRDefault="004B206A" w:rsidP="00B62191">
            <w:permStart w:id="549208725" w:edGrp="everyone"/>
            <w:r>
              <w:t>Insert your comments here</w:t>
            </w:r>
          </w:p>
          <w:permEnd w:id="549208725"/>
          <w:p w14:paraId="71950063" w14:textId="77777777" w:rsidR="004B206A" w:rsidRDefault="004B206A" w:rsidP="00B62191"/>
          <w:p w14:paraId="7C3CCA2D" w14:textId="77777777" w:rsidR="004B206A" w:rsidRDefault="004B206A" w:rsidP="00B62191"/>
          <w:p w14:paraId="4325160F" w14:textId="77777777" w:rsidR="004B206A" w:rsidRDefault="004B206A" w:rsidP="00B62191"/>
          <w:p w14:paraId="00CC2514" w14:textId="77777777" w:rsidR="004B206A" w:rsidRDefault="004B206A" w:rsidP="00B62191"/>
          <w:p w14:paraId="32B72BC3" w14:textId="77777777" w:rsidR="004B206A" w:rsidRDefault="004B206A" w:rsidP="00B62191"/>
        </w:tc>
      </w:tr>
    </w:tbl>
    <w:p w14:paraId="586BA64A" w14:textId="77777777" w:rsidR="004B206A" w:rsidRDefault="004B206A" w:rsidP="00864566"/>
    <w:p w14:paraId="40BEEEAE" w14:textId="77777777" w:rsidR="004B206A" w:rsidRDefault="004B206A" w:rsidP="00864566"/>
    <w:p w14:paraId="00109E28" w14:textId="77777777" w:rsidR="00864566" w:rsidRPr="002C3B54" w:rsidRDefault="00864566" w:rsidP="003527BA">
      <w:pPr>
        <w:pStyle w:val="Heading2"/>
        <w:rPr>
          <w:rFonts w:hint="eastAsia"/>
        </w:rPr>
      </w:pPr>
      <w:bookmarkStart w:id="13" w:name="_Toc235786523"/>
      <w:bookmarkStart w:id="14" w:name="_Toc238557693"/>
      <w:r w:rsidRPr="002C3B54">
        <w:t>Work priorities 2028</w:t>
      </w:r>
      <w:bookmarkEnd w:id="13"/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416B" w14:paraId="24386463" w14:textId="77777777" w:rsidTr="00B62191">
        <w:tc>
          <w:tcPr>
            <w:tcW w:w="9016" w:type="dxa"/>
          </w:tcPr>
          <w:p w14:paraId="4C334576" w14:textId="77777777" w:rsidR="00C6416B" w:rsidRDefault="00C6416B" w:rsidP="00B62191">
            <w:permStart w:id="1027606929" w:edGrp="everyone"/>
            <w:r>
              <w:t>Insert your comments here</w:t>
            </w:r>
          </w:p>
          <w:permEnd w:id="1027606929"/>
          <w:p w14:paraId="65FCA6AB" w14:textId="77777777" w:rsidR="00C6416B" w:rsidRDefault="00C6416B" w:rsidP="00B62191"/>
          <w:p w14:paraId="2892D00E" w14:textId="77777777" w:rsidR="00C6416B" w:rsidRDefault="00C6416B" w:rsidP="00B62191"/>
          <w:p w14:paraId="23446C13" w14:textId="77777777" w:rsidR="00C6416B" w:rsidRDefault="00C6416B" w:rsidP="00B62191"/>
          <w:p w14:paraId="12F2D738" w14:textId="77777777" w:rsidR="00C6416B" w:rsidRDefault="00C6416B" w:rsidP="00B62191"/>
          <w:p w14:paraId="0937294F" w14:textId="77777777" w:rsidR="00C6416B" w:rsidRDefault="00C6416B" w:rsidP="00B62191"/>
        </w:tc>
      </w:tr>
    </w:tbl>
    <w:p w14:paraId="480AB46E" w14:textId="77777777" w:rsidR="00C6416B" w:rsidRDefault="00C6416B" w:rsidP="00864566"/>
    <w:p w14:paraId="12A5B8EA" w14:textId="77777777" w:rsidR="00864566" w:rsidRPr="002C3B54" w:rsidRDefault="00864566" w:rsidP="003527BA">
      <w:pPr>
        <w:pStyle w:val="Heading2"/>
        <w:rPr>
          <w:rFonts w:hint="eastAsia"/>
        </w:rPr>
      </w:pPr>
      <w:bookmarkStart w:id="15" w:name="_Toc235786531"/>
      <w:bookmarkStart w:id="16" w:name="_Toc238557694"/>
      <w:r w:rsidRPr="002C3B54">
        <w:lastRenderedPageBreak/>
        <w:t>Outlook for 2029-2031</w:t>
      </w:r>
      <w:bookmarkEnd w:id="15"/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416B" w14:paraId="3707C98C" w14:textId="77777777" w:rsidTr="00B62191">
        <w:tc>
          <w:tcPr>
            <w:tcW w:w="9016" w:type="dxa"/>
          </w:tcPr>
          <w:p w14:paraId="5BAAAAC6" w14:textId="77777777" w:rsidR="00C6416B" w:rsidRDefault="00C6416B" w:rsidP="00B62191">
            <w:permStart w:id="1985946098" w:edGrp="everyone"/>
            <w:r>
              <w:t>Insert your comments here</w:t>
            </w:r>
          </w:p>
          <w:permEnd w:id="1985946098"/>
          <w:p w14:paraId="3D664AD7" w14:textId="77777777" w:rsidR="00C6416B" w:rsidRDefault="00C6416B" w:rsidP="00B62191"/>
          <w:p w14:paraId="1851FCF0" w14:textId="77777777" w:rsidR="00C6416B" w:rsidRDefault="00C6416B" w:rsidP="00B62191"/>
          <w:p w14:paraId="1C614D12" w14:textId="77777777" w:rsidR="00C6416B" w:rsidRDefault="00C6416B" w:rsidP="00B62191"/>
          <w:p w14:paraId="5BD662C3" w14:textId="77777777" w:rsidR="00C6416B" w:rsidRDefault="00C6416B" w:rsidP="00B62191"/>
          <w:p w14:paraId="4A97A7A9" w14:textId="77777777" w:rsidR="00C6416B" w:rsidRDefault="00C6416B" w:rsidP="00B62191"/>
        </w:tc>
      </w:tr>
    </w:tbl>
    <w:p w14:paraId="40CBE0D1" w14:textId="77777777" w:rsidR="00C6416B" w:rsidRDefault="00C6416B" w:rsidP="00C6416B"/>
    <w:p w14:paraId="4E0973C2" w14:textId="77777777" w:rsidR="00C6416B" w:rsidRDefault="00C6416B" w:rsidP="00DD2E3C">
      <w:pPr>
        <w:spacing w:line="259" w:lineRule="auto"/>
        <w:rPr>
          <w:rFonts w:eastAsia="Aptos"/>
        </w:rPr>
      </w:pPr>
    </w:p>
    <w:p w14:paraId="1FD04408" w14:textId="3227C008" w:rsidR="00935D73" w:rsidRPr="00935D73" w:rsidRDefault="00935D73" w:rsidP="00B73CA3">
      <w:pPr>
        <w:pStyle w:val="Heading1"/>
      </w:pPr>
      <w:bookmarkStart w:id="17" w:name="_Toc235696398"/>
      <w:bookmarkStart w:id="18" w:name="_Toc238557695"/>
      <w:r w:rsidRPr="00935D73">
        <w:t>Towards a harmonised use of railway infrastructure capacity by ENIM members</w:t>
      </w:r>
      <w:bookmarkEnd w:id="17"/>
      <w:bookmarkEnd w:id="1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6416B" w14:paraId="512FA925" w14:textId="77777777" w:rsidTr="00B62191">
        <w:tc>
          <w:tcPr>
            <w:tcW w:w="9016" w:type="dxa"/>
          </w:tcPr>
          <w:p w14:paraId="02467140" w14:textId="77777777" w:rsidR="00C6416B" w:rsidRDefault="00C6416B" w:rsidP="00B62191">
            <w:permStart w:id="508198036" w:edGrp="everyone"/>
            <w:r>
              <w:t>Insert your comments here</w:t>
            </w:r>
          </w:p>
          <w:permEnd w:id="508198036"/>
          <w:p w14:paraId="637367FC" w14:textId="77777777" w:rsidR="00C6416B" w:rsidRDefault="00C6416B" w:rsidP="00B62191"/>
          <w:p w14:paraId="5D69102E" w14:textId="77777777" w:rsidR="00C6416B" w:rsidRDefault="00C6416B" w:rsidP="00B62191"/>
          <w:p w14:paraId="229E9931" w14:textId="77777777" w:rsidR="00C6416B" w:rsidRDefault="00C6416B" w:rsidP="00B62191"/>
          <w:p w14:paraId="3967B688" w14:textId="77777777" w:rsidR="00C6416B" w:rsidRDefault="00C6416B" w:rsidP="00B62191"/>
          <w:p w14:paraId="5AD24F0E" w14:textId="77777777" w:rsidR="00C6416B" w:rsidRDefault="00C6416B" w:rsidP="00B62191"/>
        </w:tc>
      </w:tr>
    </w:tbl>
    <w:p w14:paraId="2C78E136" w14:textId="77777777" w:rsidR="00C6416B" w:rsidRDefault="00C6416B" w:rsidP="00C6416B"/>
    <w:p w14:paraId="027EAA83" w14:textId="77777777" w:rsidR="00C6416B" w:rsidRDefault="00C6416B" w:rsidP="00935D73">
      <w:pPr>
        <w:spacing w:line="259" w:lineRule="auto"/>
        <w:rPr>
          <w:rFonts w:eastAsia="Aptos"/>
        </w:rPr>
      </w:pPr>
    </w:p>
    <w:p w14:paraId="13A37EDC" w14:textId="77777777" w:rsidR="00C6416B" w:rsidRDefault="00C6416B" w:rsidP="00935D73">
      <w:pPr>
        <w:spacing w:line="259" w:lineRule="auto"/>
        <w:rPr>
          <w:rFonts w:eastAsia="Aptos"/>
        </w:rPr>
      </w:pPr>
    </w:p>
    <w:p w14:paraId="498DA179" w14:textId="77777777" w:rsidR="007159F5" w:rsidRDefault="007159F5">
      <w:pPr>
        <w:spacing w:before="0" w:after="200"/>
        <w:jc w:val="left"/>
        <w:sectPr w:rsidR="007159F5" w:rsidSect="00B928F8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2127" w:right="1417" w:bottom="1560" w:left="1417" w:header="510" w:footer="724" w:gutter="0"/>
          <w:cols w:space="708"/>
          <w:docGrid w:linePitch="360"/>
        </w:sectPr>
      </w:pPr>
    </w:p>
    <w:p w14:paraId="45556FAF" w14:textId="77777777" w:rsidR="00760083" w:rsidRDefault="00760083" w:rsidP="006279AC">
      <w:pPr>
        <w:pStyle w:val="Heading1"/>
        <w:numPr>
          <w:ilvl w:val="0"/>
          <w:numId w:val="0"/>
        </w:numPr>
        <w:ind w:left="432" w:hanging="432"/>
      </w:pPr>
      <w:bookmarkStart w:id="19" w:name="_Toc235696399"/>
      <w:bookmarkStart w:id="20" w:name="_Toc238557696"/>
      <w:r w:rsidRPr="00CC4247">
        <w:lastRenderedPageBreak/>
        <w:t>Annex I</w:t>
      </w:r>
      <w:r w:rsidRPr="00CC4247">
        <w:tab/>
        <w:t>Multi-annual timeline (overview)</w:t>
      </w:r>
      <w:bookmarkEnd w:id="19"/>
      <w:bookmarkEnd w:id="20"/>
      <w:r>
        <w:t xml:space="preserve">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61504A" w14:paraId="120BA8E7" w14:textId="77777777" w:rsidTr="0061504A">
        <w:tc>
          <w:tcPr>
            <w:tcW w:w="14029" w:type="dxa"/>
          </w:tcPr>
          <w:p w14:paraId="55B74367" w14:textId="77777777" w:rsidR="0061504A" w:rsidRDefault="0061504A" w:rsidP="00B62191">
            <w:permStart w:id="1887704938" w:edGrp="everyone"/>
            <w:r>
              <w:t>Insert your comments here</w:t>
            </w:r>
          </w:p>
          <w:permEnd w:id="1887704938"/>
          <w:p w14:paraId="72A19EFB" w14:textId="77777777" w:rsidR="0061504A" w:rsidRDefault="0061504A" w:rsidP="00B62191"/>
          <w:p w14:paraId="3D5CF7D9" w14:textId="77777777" w:rsidR="0061504A" w:rsidRDefault="0061504A" w:rsidP="00B62191"/>
          <w:p w14:paraId="329D12A1" w14:textId="77777777" w:rsidR="0061504A" w:rsidRDefault="0061504A" w:rsidP="00B62191"/>
          <w:p w14:paraId="4EE07950" w14:textId="77777777" w:rsidR="0061504A" w:rsidRDefault="0061504A" w:rsidP="00B62191"/>
          <w:p w14:paraId="149ACF34" w14:textId="77777777" w:rsidR="0061504A" w:rsidRDefault="0061504A" w:rsidP="00B62191"/>
        </w:tc>
      </w:tr>
    </w:tbl>
    <w:p w14:paraId="645B636F" w14:textId="77777777" w:rsidR="0061504A" w:rsidRDefault="0061504A" w:rsidP="0061504A"/>
    <w:p w14:paraId="31ACF5EC" w14:textId="77777777" w:rsidR="0061504A" w:rsidRPr="0061504A" w:rsidRDefault="0061504A" w:rsidP="0061504A"/>
    <w:p w14:paraId="16A3DF27" w14:textId="72B657D5" w:rsidR="00760083" w:rsidRDefault="00760083" w:rsidP="00E34EA9">
      <w:pPr>
        <w:jc w:val="center"/>
        <w:sectPr w:rsidR="00760083" w:rsidSect="0076008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FC06BF9" w14:textId="77777777" w:rsidR="004C2C6C" w:rsidRPr="0064623D" w:rsidRDefault="004C2C6C" w:rsidP="006279AC">
      <w:pPr>
        <w:pStyle w:val="Heading1"/>
        <w:numPr>
          <w:ilvl w:val="0"/>
          <w:numId w:val="0"/>
        </w:numPr>
        <w:ind w:left="432" w:hanging="432"/>
      </w:pPr>
      <w:bookmarkStart w:id="21" w:name="_Toc235696400"/>
      <w:bookmarkStart w:id="22" w:name="_Toc238557697"/>
      <w:r w:rsidRPr="0064623D">
        <w:lastRenderedPageBreak/>
        <w:t xml:space="preserve">Annex </w:t>
      </w:r>
      <w:r>
        <w:t>II</w:t>
      </w:r>
      <w:r w:rsidRPr="0064623D">
        <w:t xml:space="preserve"> – Roadmap for IT development at NC / RNE</w:t>
      </w:r>
      <w:bookmarkEnd w:id="21"/>
      <w:bookmarkEnd w:id="22"/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61504A" w14:paraId="5A265460" w14:textId="77777777" w:rsidTr="0061504A">
        <w:tc>
          <w:tcPr>
            <w:tcW w:w="14029" w:type="dxa"/>
          </w:tcPr>
          <w:p w14:paraId="44C38D4C" w14:textId="77777777" w:rsidR="0061504A" w:rsidRDefault="0061504A" w:rsidP="00B62191">
            <w:permStart w:id="1378053075" w:edGrp="everyone"/>
            <w:r>
              <w:t>Insert your comments here</w:t>
            </w:r>
          </w:p>
          <w:permEnd w:id="1378053075"/>
          <w:p w14:paraId="1D107687" w14:textId="77777777" w:rsidR="0061504A" w:rsidRDefault="0061504A" w:rsidP="00B62191"/>
          <w:p w14:paraId="1B9FCB53" w14:textId="77777777" w:rsidR="0061504A" w:rsidRDefault="0061504A" w:rsidP="00B62191"/>
          <w:p w14:paraId="5C47DE0E" w14:textId="77777777" w:rsidR="0061504A" w:rsidRDefault="0061504A" w:rsidP="00B62191"/>
          <w:p w14:paraId="4C1EB40C" w14:textId="77777777" w:rsidR="0061504A" w:rsidRDefault="0061504A" w:rsidP="00B62191"/>
          <w:p w14:paraId="50EE1EF4" w14:textId="77777777" w:rsidR="0061504A" w:rsidRDefault="0061504A" w:rsidP="00B62191"/>
        </w:tc>
      </w:tr>
    </w:tbl>
    <w:p w14:paraId="0B7FC9A2" w14:textId="77777777" w:rsidR="0061504A" w:rsidRDefault="0061504A" w:rsidP="0061504A"/>
    <w:p w14:paraId="3B886D39" w14:textId="77777777" w:rsidR="0061504A" w:rsidRDefault="0061504A" w:rsidP="004C2C6C">
      <w:pPr>
        <w:rPr>
          <w:i/>
          <w:iCs/>
        </w:rPr>
      </w:pPr>
    </w:p>
    <w:p w14:paraId="69A046A8" w14:textId="77777777" w:rsidR="0061504A" w:rsidRDefault="0061504A" w:rsidP="004C2C6C">
      <w:pPr>
        <w:rPr>
          <w:i/>
          <w:iCs/>
        </w:rPr>
      </w:pPr>
    </w:p>
    <w:p w14:paraId="467D51F0" w14:textId="1553E979" w:rsidR="00BA1395" w:rsidRDefault="00BA1395" w:rsidP="004C2C6C"/>
    <w:p w14:paraId="12DDFCF4" w14:textId="77777777" w:rsidR="00BA1395" w:rsidRDefault="00BA1395" w:rsidP="004C2C6C">
      <w:pPr>
        <w:sectPr w:rsidR="00BA1395" w:rsidSect="004C2C6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0BD3DA7" w14:textId="7201BF92" w:rsidR="00BA1395" w:rsidRDefault="00BA1395" w:rsidP="006279AC">
      <w:pPr>
        <w:pStyle w:val="Heading1"/>
        <w:numPr>
          <w:ilvl w:val="0"/>
          <w:numId w:val="0"/>
        </w:numPr>
        <w:ind w:left="432" w:hanging="432"/>
      </w:pPr>
      <w:bookmarkStart w:id="23" w:name="_Toc228289498"/>
      <w:bookmarkStart w:id="24" w:name="_Toc235696401"/>
      <w:bookmarkStart w:id="25" w:name="_Toc238557698"/>
      <w:r w:rsidRPr="004268C4">
        <w:lastRenderedPageBreak/>
        <w:t>A</w:t>
      </w:r>
      <w:r w:rsidR="00207F6D">
        <w:t>nnex</w:t>
      </w:r>
      <w:r w:rsidRPr="004268C4">
        <w:t xml:space="preserve"> III – Mapping of ENIM </w:t>
      </w:r>
      <w:r>
        <w:t>t</w:t>
      </w:r>
      <w:r w:rsidRPr="004268C4">
        <w:t xml:space="preserve">asks to </w:t>
      </w:r>
      <w:r>
        <w:t>l</w:t>
      </w:r>
      <w:r w:rsidRPr="004268C4">
        <w:t xml:space="preserve">egal </w:t>
      </w:r>
      <w:r>
        <w:t>p</w:t>
      </w:r>
      <w:r w:rsidRPr="004268C4">
        <w:t>rovisions</w:t>
      </w:r>
      <w:bookmarkEnd w:id="23"/>
      <w:bookmarkEnd w:id="24"/>
      <w:bookmarkEnd w:id="2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38A1" w14:paraId="79198E5F" w14:textId="77777777" w:rsidTr="00B62191">
        <w:tc>
          <w:tcPr>
            <w:tcW w:w="9016" w:type="dxa"/>
          </w:tcPr>
          <w:p w14:paraId="35552860" w14:textId="77777777" w:rsidR="00A338A1" w:rsidRDefault="00A338A1" w:rsidP="00B62191">
            <w:permStart w:id="1600658602" w:edGrp="everyone"/>
            <w:r>
              <w:t>Insert your comments here</w:t>
            </w:r>
          </w:p>
          <w:permEnd w:id="1600658602"/>
          <w:p w14:paraId="1EFAB189" w14:textId="77777777" w:rsidR="00A338A1" w:rsidRDefault="00A338A1" w:rsidP="00B62191"/>
          <w:p w14:paraId="12799343" w14:textId="77777777" w:rsidR="00A338A1" w:rsidRDefault="00A338A1" w:rsidP="00B62191"/>
          <w:p w14:paraId="5D13378C" w14:textId="77777777" w:rsidR="00A338A1" w:rsidRDefault="00A338A1" w:rsidP="00B62191"/>
          <w:p w14:paraId="4546D744" w14:textId="77777777" w:rsidR="00A338A1" w:rsidRDefault="00A338A1" w:rsidP="00B62191"/>
          <w:p w14:paraId="49BD2AA3" w14:textId="77777777" w:rsidR="00A338A1" w:rsidRDefault="00A338A1" w:rsidP="00B62191"/>
        </w:tc>
      </w:tr>
    </w:tbl>
    <w:p w14:paraId="6477C693" w14:textId="77777777" w:rsidR="00A338A1" w:rsidRDefault="00A338A1" w:rsidP="00A338A1"/>
    <w:sectPr w:rsidR="00A338A1" w:rsidSect="00BA1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D60F2" w14:textId="77777777" w:rsidR="00F95486" w:rsidRDefault="00F95486" w:rsidP="00790A2B">
      <w:r>
        <w:separator/>
      </w:r>
    </w:p>
    <w:p w14:paraId="142CD0A6" w14:textId="77777777" w:rsidR="00F95486" w:rsidRDefault="00F95486"/>
    <w:p w14:paraId="164D34A4" w14:textId="77777777" w:rsidR="00F95486" w:rsidRDefault="00F95486"/>
  </w:endnote>
  <w:endnote w:type="continuationSeparator" w:id="0">
    <w:p w14:paraId="51EB5E4E" w14:textId="77777777" w:rsidR="00F95486" w:rsidRDefault="00F95486" w:rsidP="00790A2B">
      <w:r>
        <w:continuationSeparator/>
      </w:r>
    </w:p>
    <w:p w14:paraId="4D8DAC21" w14:textId="77777777" w:rsidR="00F95486" w:rsidRDefault="00F95486"/>
    <w:p w14:paraId="4F114701" w14:textId="77777777" w:rsidR="00F95486" w:rsidRDefault="00F95486"/>
  </w:endnote>
  <w:endnote w:type="continuationNotice" w:id="1">
    <w:p w14:paraId="2A92E988" w14:textId="77777777" w:rsidR="00F95486" w:rsidRDefault="00F9548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7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2CC7B" w14:textId="58F96910" w:rsidR="0098510F" w:rsidRDefault="00F42B8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3407429" wp14:editId="002245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1005" cy="445135"/>
              <wp:effectExtent l="0" t="0" r="17145" b="0"/>
              <wp:wrapNone/>
              <wp:docPr id="2031576610" name="Text Box 5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3B7E6F" w14:textId="596E64B4" w:rsidR="00F42B8B" w:rsidRPr="00F42B8B" w:rsidRDefault="00F42B8B" w:rsidP="00F42B8B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42B8B"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0742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BLIC" style="position:absolute;left:0;text-align:left;margin-left:0;margin-top:0;width:33.15pt;height:35.0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" filled="f" stroked="f">
              <v:textbox style="mso-fit-shape-to-text:t" inset="0,0,0,15pt">
                <w:txbxContent>
                  <w:p w14:paraId="643B7E6F" w14:textId="596E64B4" w:rsidR="00F42B8B" w:rsidRPr="00F42B8B" w:rsidRDefault="00F42B8B" w:rsidP="00F42B8B">
                    <w:pPr>
                      <w:spacing w:after="0"/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F42B8B"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63A6" w14:textId="3AE635D3" w:rsidR="00074FDD" w:rsidRDefault="00F42B8B" w:rsidP="00035611">
    <w:pPr>
      <w:pStyle w:val="Footer"/>
      <w:tabs>
        <w:tab w:val="clear" w:pos="4536"/>
      </w:tabs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CABB91E" wp14:editId="0F3D86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1005" cy="445135"/>
              <wp:effectExtent l="0" t="0" r="17145" b="0"/>
              <wp:wrapNone/>
              <wp:docPr id="765570078" name="Text Box 6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CEBA0D" w14:textId="4DC43BB8" w:rsidR="00F42B8B" w:rsidRPr="00F42B8B" w:rsidRDefault="00F42B8B" w:rsidP="00F42B8B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42B8B"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ABB91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PUBLIC" style="position:absolute;left:0;text-align:left;margin-left:0;margin-top:0;width:33.15pt;height:35.0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" filled="f" stroked="f">
              <v:textbox style="mso-fit-shape-to-text:t" inset="0,0,0,15pt">
                <w:txbxContent>
                  <w:p w14:paraId="18CEBA0D" w14:textId="4DC43BB8" w:rsidR="00F42B8B" w:rsidRPr="00F42B8B" w:rsidRDefault="00F42B8B" w:rsidP="00F42B8B">
                    <w:pPr>
                      <w:spacing w:after="0"/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F42B8B"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52753" w:rsidRPr="004F4AEB">
      <w:tab/>
    </w:r>
    <w:r w:rsidR="00B52753" w:rsidRPr="004F4AEB">
      <w:fldChar w:fldCharType="begin"/>
    </w:r>
    <w:r w:rsidR="00B52753" w:rsidRPr="004F4AEB">
      <w:instrText xml:space="preserve"> PAGE   \* MERGEFORMAT </w:instrText>
    </w:r>
    <w:r w:rsidR="00B52753" w:rsidRPr="004F4AEB">
      <w:fldChar w:fldCharType="separate"/>
    </w:r>
    <w:r w:rsidR="003B7926" w:rsidRPr="004F4AEB">
      <w:t>2</w:t>
    </w:r>
    <w:r w:rsidR="00B52753" w:rsidRPr="004F4AE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93C3" w14:textId="3BCE774F" w:rsidR="00D323BF" w:rsidRDefault="00F42B8B" w:rsidP="006D2691">
    <w:pPr>
      <w:pStyle w:val="Footer"/>
      <w:tabs>
        <w:tab w:val="clear" w:pos="4536"/>
        <w:tab w:val="clear" w:pos="9072"/>
        <w:tab w:val="left" w:pos="2694"/>
        <w:tab w:val="right" w:pos="9638"/>
      </w:tabs>
      <w:spacing w:line="240" w:lineRule="auto"/>
      <w:contextualSpacing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AC3DA74" wp14:editId="210E5B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21005" cy="445135"/>
              <wp:effectExtent l="0" t="0" r="17145" b="0"/>
              <wp:wrapNone/>
              <wp:docPr id="1306019959" name="Text Box 4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D0F4F" w14:textId="76D0F6CE" w:rsidR="00F42B8B" w:rsidRPr="00F42B8B" w:rsidRDefault="00F42B8B" w:rsidP="00F42B8B">
                          <w:pPr>
                            <w:spacing w:after="0"/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F42B8B">
                            <w:rPr>
                              <w:rFonts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C3DA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PUBLIC" style="position:absolute;left:0;text-align:left;margin-left:0;margin-top:0;width:33.15pt;height:35.0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" filled="f" stroked="f">
              <v:textbox style="mso-fit-shape-to-text:t" inset="0,0,0,15pt">
                <w:txbxContent>
                  <w:p w14:paraId="15CD0F4F" w14:textId="76D0F6CE" w:rsidR="00F42B8B" w:rsidRPr="00F42B8B" w:rsidRDefault="00F42B8B" w:rsidP="00F42B8B">
                    <w:pPr>
                      <w:spacing w:after="0"/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F42B8B">
                      <w:rPr>
                        <w:rFonts w:eastAsia="Aptos" w:cs="Aptos"/>
                        <w:noProof/>
                        <w:color w:val="008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16582AB" w14:textId="77777777" w:rsidR="007E02DB" w:rsidRDefault="00A053A1" w:rsidP="0091414D">
    <w:pPr>
      <w:pStyle w:val="Footer"/>
      <w:tabs>
        <w:tab w:val="clear" w:pos="4536"/>
        <w:tab w:val="clear" w:pos="9072"/>
        <w:tab w:val="left" w:pos="2694"/>
        <w:tab w:val="right" w:pos="9638"/>
      </w:tabs>
      <w:spacing w:line="240" w:lineRule="auto"/>
      <w:ind w:left="142"/>
      <w:contextualSpacing/>
    </w:pPr>
    <w:r w:rsidRPr="00F02330">
      <w:t>Austria Campus 3</w:t>
    </w:r>
  </w:p>
  <w:p w14:paraId="5E52CA5D" w14:textId="77777777" w:rsidR="00F02330" w:rsidRDefault="00F02330" w:rsidP="0091414D">
    <w:pPr>
      <w:pStyle w:val="Footer"/>
      <w:tabs>
        <w:tab w:val="clear" w:pos="4536"/>
        <w:tab w:val="clear" w:pos="9072"/>
        <w:tab w:val="left" w:pos="2694"/>
        <w:tab w:val="right" w:pos="9638"/>
      </w:tabs>
      <w:spacing w:line="240" w:lineRule="auto"/>
      <w:ind w:left="142"/>
      <w:contextualSpacing/>
    </w:pPr>
    <w:r>
      <w:t>Jakov-Lind-Straße 5</w:t>
    </w:r>
    <w:r>
      <w:tab/>
      <w:t>Phone: +43 1 907 62 72 00</w:t>
    </w:r>
  </w:p>
  <w:p w14:paraId="292A2F86" w14:textId="51DB373E" w:rsidR="00F02330" w:rsidRPr="00F02330" w:rsidRDefault="00F02330" w:rsidP="000307EA">
    <w:pPr>
      <w:pStyle w:val="Footer"/>
      <w:tabs>
        <w:tab w:val="clear" w:pos="4536"/>
        <w:tab w:val="left" w:pos="2694"/>
      </w:tabs>
      <w:spacing w:line="240" w:lineRule="auto"/>
      <w:ind w:left="142"/>
      <w:contextualSpacing/>
    </w:pPr>
    <w:r>
      <w:t>AT-1020 Vienna</w:t>
    </w:r>
    <w:r w:rsidR="006D2691">
      <w:tab/>
      <w:t xml:space="preserve">E-Mail: </w:t>
    </w:r>
    <w:hyperlink r:id="rId1" w:history="1">
      <w:r w:rsidR="006D2691" w:rsidRPr="00666BB0">
        <w:rPr>
          <w:rStyle w:val="Hyperlink"/>
          <w:color w:val="33A161"/>
        </w:rPr>
        <w:t>mailbox@rne.eu</w:t>
      </w:r>
    </w:hyperlink>
    <w:r w:rsidR="006D2691">
      <w:tab/>
    </w:r>
    <w:hyperlink r:id="rId2" w:history="1">
      <w:r w:rsidR="00666BB0" w:rsidRPr="00C416C1">
        <w:rPr>
          <w:rStyle w:val="Hyperlink"/>
          <w:color w:val="33A161"/>
        </w:rPr>
        <w:t>www.enim-rail.eu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A0D64" w14:textId="77777777" w:rsidR="00F95486" w:rsidRPr="00C41500" w:rsidRDefault="00F95486">
      <w:r w:rsidRPr="00C41500">
        <w:separator/>
      </w:r>
    </w:p>
  </w:footnote>
  <w:footnote w:type="continuationSeparator" w:id="0">
    <w:p w14:paraId="54F7514E" w14:textId="77777777" w:rsidR="00F95486" w:rsidRDefault="00F95486" w:rsidP="00790A2B">
      <w:r>
        <w:continuationSeparator/>
      </w:r>
    </w:p>
    <w:p w14:paraId="2EF7015E" w14:textId="77777777" w:rsidR="00F95486" w:rsidRDefault="00F95486"/>
    <w:p w14:paraId="54FC396E" w14:textId="77777777" w:rsidR="00F95486" w:rsidRDefault="00F95486"/>
  </w:footnote>
  <w:footnote w:type="continuationNotice" w:id="1">
    <w:p w14:paraId="48BCD30E" w14:textId="77777777" w:rsidR="00F95486" w:rsidRDefault="00F9548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70BDE" w14:textId="77777777" w:rsidR="0035143A" w:rsidRDefault="00D958D2" w:rsidP="0059170A">
    <w:pPr>
      <w:pStyle w:val="Header"/>
      <w:tabs>
        <w:tab w:val="right" w:pos="9356"/>
      </w:tabs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866728A" wp14:editId="11827EC2">
          <wp:simplePos x="0" y="0"/>
          <wp:positionH relativeFrom="column">
            <wp:posOffset>-13970</wp:posOffset>
          </wp:positionH>
          <wp:positionV relativeFrom="paragraph">
            <wp:posOffset>181214</wp:posOffset>
          </wp:positionV>
          <wp:extent cx="1102360" cy="288447"/>
          <wp:effectExtent l="0" t="0" r="2540" b="0"/>
          <wp:wrapNone/>
          <wp:docPr id="4747386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31880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360" cy="288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CF2DFA" w14:textId="42F9C4C0" w:rsidR="00B52753" w:rsidRDefault="00A313B8" w:rsidP="000307EA">
    <w:pPr>
      <w:pStyle w:val="Header"/>
      <w:tabs>
        <w:tab w:val="right" w:pos="9072"/>
      </w:tabs>
    </w:pPr>
    <w:r>
      <w:tab/>
    </w:r>
    <w:r w:rsidR="00FC4030">
      <w:tab/>
    </w:r>
    <w:r w:rsidR="003E2F51">
      <w:t>ENIM WP for Regulation 2026/1184</w:t>
    </w:r>
  </w:p>
  <w:p w14:paraId="3D2379A1" w14:textId="269651CA" w:rsidR="00074FDD" w:rsidRDefault="00351171" w:rsidP="002E46B5">
    <w:pPr>
      <w:pStyle w:val="Header"/>
      <w:tabs>
        <w:tab w:val="right" w:pos="9072"/>
      </w:tabs>
      <w:jc w:val="right"/>
    </w:pPr>
    <w:r>
      <w:t xml:space="preserve">Final </w:t>
    </w:r>
    <w:r w:rsidR="003E2F51">
      <w:t xml:space="preserve">Draft </w:t>
    </w:r>
    <w:r w:rsidR="0016577F">
      <w:t>2</w:t>
    </w:r>
    <w:r w:rsidR="003C2E05">
      <w:t>5</w:t>
    </w:r>
    <w:r w:rsidR="0016577F">
      <w:t xml:space="preserve"> August</w:t>
    </w:r>
    <w:r w:rsidR="003E2F51">
      <w:t xml:space="preserve"> 2026</w:t>
    </w:r>
    <w:r w:rsidR="004036A1">
      <w:t xml:space="preserve"> – Form for </w:t>
    </w:r>
    <w:r w:rsidR="00B330D3">
      <w:t>feedback gathering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8D38" w14:textId="77777777" w:rsidR="007F7F75" w:rsidRDefault="00533980" w:rsidP="007F7F75">
    <w:r w:rsidRPr="003054C2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26336D55" wp14:editId="56459578">
          <wp:simplePos x="0" y="0"/>
          <wp:positionH relativeFrom="column">
            <wp:posOffset>-4445</wp:posOffset>
          </wp:positionH>
          <wp:positionV relativeFrom="paragraph">
            <wp:posOffset>295275</wp:posOffset>
          </wp:positionV>
          <wp:extent cx="1567180" cy="409575"/>
          <wp:effectExtent l="0" t="0" r="0" b="9525"/>
          <wp:wrapThrough wrapText="bothSides">
            <wp:wrapPolygon edited="0">
              <wp:start x="5776" y="0"/>
              <wp:lineTo x="0" y="3014"/>
              <wp:lineTo x="0" y="18084"/>
              <wp:lineTo x="788" y="21098"/>
              <wp:lineTo x="4726" y="21098"/>
              <wp:lineTo x="21267" y="19088"/>
              <wp:lineTo x="21267" y="2009"/>
              <wp:lineTo x="8665" y="0"/>
              <wp:lineTo x="5776" y="0"/>
            </wp:wrapPolygon>
          </wp:wrapThrough>
          <wp:docPr id="7849185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9955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180" cy="4095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9CB7B4E" w14:textId="77777777" w:rsidR="00533980" w:rsidRDefault="007F7F75" w:rsidP="00EB0FC7">
    <w:pPr>
      <w:pStyle w:val="Title"/>
      <w:tabs>
        <w:tab w:val="right" w:pos="9356"/>
      </w:tabs>
    </w:pPr>
    <w:r>
      <w:tab/>
    </w:r>
    <w:r w:rsidR="00DF41AE" w:rsidRPr="00DF41AE">
      <w:t>202</w:t>
    </w:r>
    <w:r w:rsidR="00AA6E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0A4"/>
    <w:multiLevelType w:val="multilevel"/>
    <w:tmpl w:val="610E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5619A"/>
    <w:multiLevelType w:val="multilevel"/>
    <w:tmpl w:val="0C07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Myriad Pro" w:hAnsi="Myriad Pr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4C03C95"/>
    <w:multiLevelType w:val="multilevel"/>
    <w:tmpl w:val="DC12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A7D1A"/>
    <w:multiLevelType w:val="hybridMultilevel"/>
    <w:tmpl w:val="55BA2C32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D4B28"/>
    <w:multiLevelType w:val="multilevel"/>
    <w:tmpl w:val="89363E7E"/>
    <w:styleLink w:val="Formatvorlage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B54C3"/>
    <w:multiLevelType w:val="hybridMultilevel"/>
    <w:tmpl w:val="88884162"/>
    <w:lvl w:ilvl="0" w:tplc="A0BE0484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BE863C"/>
      </w:rPr>
    </w:lvl>
    <w:lvl w:ilvl="1" w:tplc="9B2434A2">
      <w:start w:val="1"/>
      <w:numFmt w:val="bullet"/>
      <w:pStyle w:val="ListParagraph2"/>
      <w:lvlText w:val="▫"/>
      <w:lvlJc w:val="left"/>
      <w:pPr>
        <w:ind w:left="1440" w:hanging="360"/>
      </w:pPr>
      <w:rPr>
        <w:rFonts w:ascii="Aptos" w:hAnsi="Aptos" w:hint="default"/>
        <w:color w:val="BF873D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975E8"/>
    <w:multiLevelType w:val="multilevel"/>
    <w:tmpl w:val="584A6776"/>
    <w:lvl w:ilvl="0">
      <w:numFmt w:val="decimal"/>
      <w:pStyle w:val="HeadlinePARTS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EE53877"/>
    <w:multiLevelType w:val="hybridMultilevel"/>
    <w:tmpl w:val="B7F85142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14F76"/>
    <w:multiLevelType w:val="multilevel"/>
    <w:tmpl w:val="3F4A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376C9"/>
    <w:multiLevelType w:val="hybridMultilevel"/>
    <w:tmpl w:val="846A5FB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352D1"/>
    <w:multiLevelType w:val="hybridMultilevel"/>
    <w:tmpl w:val="B8866D6E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46403"/>
    <w:multiLevelType w:val="hybridMultilevel"/>
    <w:tmpl w:val="1EF06800"/>
    <w:lvl w:ilvl="0" w:tplc="3F10D9C2">
      <w:start w:val="1"/>
      <w:numFmt w:val="decimal"/>
      <w:pStyle w:val="Numeration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A16A5"/>
    <w:multiLevelType w:val="hybridMultilevel"/>
    <w:tmpl w:val="7F5C73A8"/>
    <w:lvl w:ilvl="0" w:tplc="0C070005">
      <w:start w:val="1"/>
      <w:numFmt w:val="bullet"/>
      <w:lvlText w:val=""/>
      <w:lvlJc w:val="left"/>
      <w:pPr>
        <w:ind w:left="1065" w:hanging="705"/>
      </w:pPr>
      <w:rPr>
        <w:rFonts w:ascii="Wingdings" w:hAnsi="Wingdings" w:hint="default"/>
      </w:rPr>
    </w:lvl>
    <w:lvl w:ilvl="1" w:tplc="674C6690">
      <w:numFmt w:val="bullet"/>
      <w:lvlText w:val="•"/>
      <w:lvlJc w:val="left"/>
      <w:pPr>
        <w:ind w:left="1785" w:hanging="705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94E50"/>
    <w:multiLevelType w:val="multilevel"/>
    <w:tmpl w:val="381E2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658D0"/>
    <w:multiLevelType w:val="hybridMultilevel"/>
    <w:tmpl w:val="DB70D9CC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46DC0"/>
    <w:multiLevelType w:val="multilevel"/>
    <w:tmpl w:val="89363E7E"/>
    <w:numStyleLink w:val="Formatvorlage5"/>
  </w:abstractNum>
  <w:abstractNum w:abstractNumId="16" w15:restartNumberingAfterBreak="0">
    <w:nsid w:val="511D1F2E"/>
    <w:multiLevelType w:val="hybridMultilevel"/>
    <w:tmpl w:val="89363E7E"/>
    <w:lvl w:ilvl="0" w:tplc="BB04FE42">
      <w:start w:val="1"/>
      <w:numFmt w:val="decimal"/>
      <w:pStyle w:val="Formatvorlage4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30EB6"/>
    <w:multiLevelType w:val="multilevel"/>
    <w:tmpl w:val="2340A17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665A9B"/>
    <w:multiLevelType w:val="hybridMultilevel"/>
    <w:tmpl w:val="45285BA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1C1229"/>
    <w:multiLevelType w:val="multilevel"/>
    <w:tmpl w:val="0C07001D"/>
    <w:styleLink w:val="List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Myriad Pro" w:hAnsi="Myriad Pro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8045818"/>
    <w:multiLevelType w:val="hybridMultilevel"/>
    <w:tmpl w:val="CAD4E45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E721CB"/>
    <w:multiLevelType w:val="multilevel"/>
    <w:tmpl w:val="C6A41FC6"/>
    <w:styleLink w:val="Bullets1"/>
    <w:lvl w:ilvl="0">
      <w:start w:val="1"/>
      <w:numFmt w:val="bullet"/>
      <w:lvlText w:val="»"/>
      <w:lvlJc w:val="left"/>
      <w:pPr>
        <w:ind w:left="720" w:hanging="360"/>
      </w:pPr>
      <w:rPr>
        <w:rFonts w:ascii="Myriad Pro" w:hAnsi="Myriad Pro" w:hint="default"/>
        <w:sz w:val="22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453B1B"/>
    <w:multiLevelType w:val="multilevel"/>
    <w:tmpl w:val="5D28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135344"/>
    <w:multiLevelType w:val="hybridMultilevel"/>
    <w:tmpl w:val="C73E315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E30368"/>
    <w:multiLevelType w:val="hybridMultilevel"/>
    <w:tmpl w:val="9A62440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00ADF"/>
    <w:multiLevelType w:val="hybridMultilevel"/>
    <w:tmpl w:val="10225D4A"/>
    <w:lvl w:ilvl="0" w:tplc="9906FE32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E0F7368"/>
    <w:multiLevelType w:val="multilevel"/>
    <w:tmpl w:val="0402F81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390030621">
    <w:abstractNumId w:val="1"/>
  </w:num>
  <w:num w:numId="2" w16cid:durableId="2106686774">
    <w:abstractNumId w:val="19"/>
  </w:num>
  <w:num w:numId="3" w16cid:durableId="1466965311">
    <w:abstractNumId w:val="21"/>
  </w:num>
  <w:num w:numId="4" w16cid:durableId="1541748973">
    <w:abstractNumId w:val="5"/>
  </w:num>
  <w:num w:numId="5" w16cid:durableId="1183325732">
    <w:abstractNumId w:val="6"/>
  </w:num>
  <w:num w:numId="6" w16cid:durableId="883366202">
    <w:abstractNumId w:val="26"/>
  </w:num>
  <w:num w:numId="7" w16cid:durableId="2112622747">
    <w:abstractNumId w:val="11"/>
  </w:num>
  <w:num w:numId="8" w16cid:durableId="699355679">
    <w:abstractNumId w:val="10"/>
  </w:num>
  <w:num w:numId="9" w16cid:durableId="1058088930">
    <w:abstractNumId w:val="14"/>
  </w:num>
  <w:num w:numId="10" w16cid:durableId="674845819">
    <w:abstractNumId w:val="7"/>
  </w:num>
  <w:num w:numId="11" w16cid:durableId="1723401006">
    <w:abstractNumId w:val="12"/>
  </w:num>
  <w:num w:numId="12" w16cid:durableId="1368408136">
    <w:abstractNumId w:val="24"/>
  </w:num>
  <w:num w:numId="13" w16cid:durableId="407773721">
    <w:abstractNumId w:val="23"/>
  </w:num>
  <w:num w:numId="14" w16cid:durableId="1594044743">
    <w:abstractNumId w:val="3"/>
  </w:num>
  <w:num w:numId="15" w16cid:durableId="334574875">
    <w:abstractNumId w:val="17"/>
  </w:num>
  <w:num w:numId="16" w16cid:durableId="1453355490">
    <w:abstractNumId w:val="9"/>
  </w:num>
  <w:num w:numId="17" w16cid:durableId="1073043231">
    <w:abstractNumId w:val="25"/>
  </w:num>
  <w:num w:numId="18" w16cid:durableId="767234282">
    <w:abstractNumId w:val="18"/>
  </w:num>
  <w:num w:numId="19" w16cid:durableId="544953467">
    <w:abstractNumId w:val="13"/>
  </w:num>
  <w:num w:numId="20" w16cid:durableId="1698771173">
    <w:abstractNumId w:val="8"/>
  </w:num>
  <w:num w:numId="21" w16cid:durableId="106240788">
    <w:abstractNumId w:val="0"/>
  </w:num>
  <w:num w:numId="22" w16cid:durableId="236089137">
    <w:abstractNumId w:val="2"/>
  </w:num>
  <w:num w:numId="23" w16cid:durableId="1670447682">
    <w:abstractNumId w:val="22"/>
  </w:num>
  <w:num w:numId="24" w16cid:durableId="1928612904">
    <w:abstractNumId w:val="20"/>
  </w:num>
  <w:num w:numId="25" w16cid:durableId="1459372308">
    <w:abstractNumId w:val="16"/>
  </w:num>
  <w:num w:numId="26" w16cid:durableId="1936160290">
    <w:abstractNumId w:val="4"/>
  </w:num>
  <w:num w:numId="27" w16cid:durableId="236133569">
    <w:abstractNumId w:val="15"/>
  </w:num>
  <w:num w:numId="28" w16cid:durableId="1136869583">
    <w:abstractNumId w:val="26"/>
  </w:num>
  <w:num w:numId="29" w16cid:durableId="1244295631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formatting="1" w:enforcement="1" w:cryptProviderType="rsaAES" w:cryptAlgorithmClass="hash" w:cryptAlgorithmType="typeAny" w:cryptAlgorithmSid="14" w:cryptSpinCount="100000" w:hash="86Sxsm8tdYZKXP933YYRomsl1QocBdr6f8ImDyqNy4xwUUP7h6i31+TA7y9CgoxORfPl2UWv9XYg9b2gdVrxvw==" w:salt="hjN8AUIUvamiGQzXrpU25A=="/>
  <w:styleLockTheme/>
  <w:styleLockQFSet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10F"/>
    <w:rsid w:val="000003A7"/>
    <w:rsid w:val="0000324E"/>
    <w:rsid w:val="00004051"/>
    <w:rsid w:val="00005EE5"/>
    <w:rsid w:val="00006FE4"/>
    <w:rsid w:val="00007367"/>
    <w:rsid w:val="000105FC"/>
    <w:rsid w:val="000111BD"/>
    <w:rsid w:val="0001259D"/>
    <w:rsid w:val="0001284B"/>
    <w:rsid w:val="0001411B"/>
    <w:rsid w:val="00014ABF"/>
    <w:rsid w:val="00016D09"/>
    <w:rsid w:val="00023708"/>
    <w:rsid w:val="0002510F"/>
    <w:rsid w:val="0002551D"/>
    <w:rsid w:val="00025BC7"/>
    <w:rsid w:val="00025CCA"/>
    <w:rsid w:val="000307EA"/>
    <w:rsid w:val="00031D56"/>
    <w:rsid w:val="000322AE"/>
    <w:rsid w:val="00032858"/>
    <w:rsid w:val="00032983"/>
    <w:rsid w:val="000332FC"/>
    <w:rsid w:val="00034374"/>
    <w:rsid w:val="00034AC6"/>
    <w:rsid w:val="00035611"/>
    <w:rsid w:val="00036079"/>
    <w:rsid w:val="00036B41"/>
    <w:rsid w:val="0003744E"/>
    <w:rsid w:val="00037CC5"/>
    <w:rsid w:val="00037D7C"/>
    <w:rsid w:val="00044823"/>
    <w:rsid w:val="00044C9F"/>
    <w:rsid w:val="0005054A"/>
    <w:rsid w:val="00050FC4"/>
    <w:rsid w:val="00055EB2"/>
    <w:rsid w:val="00056EB8"/>
    <w:rsid w:val="00056F93"/>
    <w:rsid w:val="00057438"/>
    <w:rsid w:val="00060F30"/>
    <w:rsid w:val="00061139"/>
    <w:rsid w:val="000621EA"/>
    <w:rsid w:val="0006381F"/>
    <w:rsid w:val="000639F7"/>
    <w:rsid w:val="00063FE6"/>
    <w:rsid w:val="00064C9F"/>
    <w:rsid w:val="000662C5"/>
    <w:rsid w:val="00066487"/>
    <w:rsid w:val="00067658"/>
    <w:rsid w:val="00067C15"/>
    <w:rsid w:val="00070F47"/>
    <w:rsid w:val="0007180C"/>
    <w:rsid w:val="0007255A"/>
    <w:rsid w:val="00073F06"/>
    <w:rsid w:val="000740A8"/>
    <w:rsid w:val="00074EE8"/>
    <w:rsid w:val="00074FDD"/>
    <w:rsid w:val="00076B69"/>
    <w:rsid w:val="000778CD"/>
    <w:rsid w:val="00077E4A"/>
    <w:rsid w:val="000834BE"/>
    <w:rsid w:val="00083897"/>
    <w:rsid w:val="00083EB9"/>
    <w:rsid w:val="00086936"/>
    <w:rsid w:val="00086A2D"/>
    <w:rsid w:val="0009159F"/>
    <w:rsid w:val="000917AE"/>
    <w:rsid w:val="00091998"/>
    <w:rsid w:val="0009302D"/>
    <w:rsid w:val="0009302F"/>
    <w:rsid w:val="00095C63"/>
    <w:rsid w:val="00097D9F"/>
    <w:rsid w:val="00097ED4"/>
    <w:rsid w:val="000A009D"/>
    <w:rsid w:val="000A10F3"/>
    <w:rsid w:val="000A1CF0"/>
    <w:rsid w:val="000A3A8C"/>
    <w:rsid w:val="000A4087"/>
    <w:rsid w:val="000A4D1A"/>
    <w:rsid w:val="000A5E1D"/>
    <w:rsid w:val="000A725F"/>
    <w:rsid w:val="000B17A3"/>
    <w:rsid w:val="000B1CF1"/>
    <w:rsid w:val="000B2C18"/>
    <w:rsid w:val="000B36AC"/>
    <w:rsid w:val="000B471D"/>
    <w:rsid w:val="000B4A6F"/>
    <w:rsid w:val="000B55E2"/>
    <w:rsid w:val="000B5886"/>
    <w:rsid w:val="000B65EE"/>
    <w:rsid w:val="000B6D55"/>
    <w:rsid w:val="000C1945"/>
    <w:rsid w:val="000C1A6B"/>
    <w:rsid w:val="000C200F"/>
    <w:rsid w:val="000C2382"/>
    <w:rsid w:val="000C30D9"/>
    <w:rsid w:val="000C4DB0"/>
    <w:rsid w:val="000D09CE"/>
    <w:rsid w:val="000D11DD"/>
    <w:rsid w:val="000D20E2"/>
    <w:rsid w:val="000D3442"/>
    <w:rsid w:val="000D4A16"/>
    <w:rsid w:val="000D75CC"/>
    <w:rsid w:val="000E2EFF"/>
    <w:rsid w:val="000E56C3"/>
    <w:rsid w:val="000F2301"/>
    <w:rsid w:val="000F2319"/>
    <w:rsid w:val="000F4145"/>
    <w:rsid w:val="000F570D"/>
    <w:rsid w:val="000F690A"/>
    <w:rsid w:val="000F793C"/>
    <w:rsid w:val="001023F9"/>
    <w:rsid w:val="001039C1"/>
    <w:rsid w:val="00104045"/>
    <w:rsid w:val="0010436B"/>
    <w:rsid w:val="0010706E"/>
    <w:rsid w:val="00112EEA"/>
    <w:rsid w:val="00113A73"/>
    <w:rsid w:val="00114130"/>
    <w:rsid w:val="001174BF"/>
    <w:rsid w:val="00117622"/>
    <w:rsid w:val="001203BB"/>
    <w:rsid w:val="00120805"/>
    <w:rsid w:val="00121415"/>
    <w:rsid w:val="00121BB5"/>
    <w:rsid w:val="0012702D"/>
    <w:rsid w:val="00127DAD"/>
    <w:rsid w:val="00130AB6"/>
    <w:rsid w:val="001348C6"/>
    <w:rsid w:val="00134B85"/>
    <w:rsid w:val="00136CB4"/>
    <w:rsid w:val="00137403"/>
    <w:rsid w:val="00137523"/>
    <w:rsid w:val="001378AB"/>
    <w:rsid w:val="00137A38"/>
    <w:rsid w:val="001407D2"/>
    <w:rsid w:val="00141F98"/>
    <w:rsid w:val="00142C9E"/>
    <w:rsid w:val="00142D4E"/>
    <w:rsid w:val="00143024"/>
    <w:rsid w:val="00143FED"/>
    <w:rsid w:val="001441AC"/>
    <w:rsid w:val="001463F9"/>
    <w:rsid w:val="00146B5F"/>
    <w:rsid w:val="001472C0"/>
    <w:rsid w:val="0014790A"/>
    <w:rsid w:val="001506AB"/>
    <w:rsid w:val="00152185"/>
    <w:rsid w:val="0015257F"/>
    <w:rsid w:val="001545EE"/>
    <w:rsid w:val="00155489"/>
    <w:rsid w:val="00155622"/>
    <w:rsid w:val="00156919"/>
    <w:rsid w:val="001574C0"/>
    <w:rsid w:val="00162E6E"/>
    <w:rsid w:val="0016560C"/>
    <w:rsid w:val="0016577F"/>
    <w:rsid w:val="001665B0"/>
    <w:rsid w:val="001670AC"/>
    <w:rsid w:val="0017341B"/>
    <w:rsid w:val="00173ED6"/>
    <w:rsid w:val="00181F7B"/>
    <w:rsid w:val="001832A4"/>
    <w:rsid w:val="001833DB"/>
    <w:rsid w:val="00183BD8"/>
    <w:rsid w:val="00183E0D"/>
    <w:rsid w:val="00186866"/>
    <w:rsid w:val="001870EC"/>
    <w:rsid w:val="00192185"/>
    <w:rsid w:val="001923D2"/>
    <w:rsid w:val="00192B55"/>
    <w:rsid w:val="00193474"/>
    <w:rsid w:val="00195613"/>
    <w:rsid w:val="00195940"/>
    <w:rsid w:val="00197BEB"/>
    <w:rsid w:val="001A227D"/>
    <w:rsid w:val="001A22C6"/>
    <w:rsid w:val="001A235F"/>
    <w:rsid w:val="001A52A9"/>
    <w:rsid w:val="001B3004"/>
    <w:rsid w:val="001B367C"/>
    <w:rsid w:val="001B3BCB"/>
    <w:rsid w:val="001B7705"/>
    <w:rsid w:val="001B794C"/>
    <w:rsid w:val="001C070F"/>
    <w:rsid w:val="001C0BE7"/>
    <w:rsid w:val="001C0EB7"/>
    <w:rsid w:val="001C1437"/>
    <w:rsid w:val="001C14FE"/>
    <w:rsid w:val="001C1A3F"/>
    <w:rsid w:val="001C311D"/>
    <w:rsid w:val="001C38C5"/>
    <w:rsid w:val="001C3999"/>
    <w:rsid w:val="001C56E4"/>
    <w:rsid w:val="001D0B02"/>
    <w:rsid w:val="001D24A6"/>
    <w:rsid w:val="001D397F"/>
    <w:rsid w:val="001D3BDB"/>
    <w:rsid w:val="001D6E66"/>
    <w:rsid w:val="001D7BD6"/>
    <w:rsid w:val="001E0554"/>
    <w:rsid w:val="001E0F07"/>
    <w:rsid w:val="001E38E8"/>
    <w:rsid w:val="001E3BAA"/>
    <w:rsid w:val="001E45A4"/>
    <w:rsid w:val="001E4F8B"/>
    <w:rsid w:val="001E542D"/>
    <w:rsid w:val="001E6018"/>
    <w:rsid w:val="001E75E5"/>
    <w:rsid w:val="001F08DD"/>
    <w:rsid w:val="001F213F"/>
    <w:rsid w:val="001F2B36"/>
    <w:rsid w:val="001F348C"/>
    <w:rsid w:val="001F34C6"/>
    <w:rsid w:val="001F3CFB"/>
    <w:rsid w:val="001F5AEA"/>
    <w:rsid w:val="001F5DFB"/>
    <w:rsid w:val="001F6E50"/>
    <w:rsid w:val="001F70FF"/>
    <w:rsid w:val="00200782"/>
    <w:rsid w:val="00201C08"/>
    <w:rsid w:val="00204069"/>
    <w:rsid w:val="002061D7"/>
    <w:rsid w:val="00206F15"/>
    <w:rsid w:val="00207F6D"/>
    <w:rsid w:val="002109E3"/>
    <w:rsid w:val="002112EE"/>
    <w:rsid w:val="002117F9"/>
    <w:rsid w:val="0021204A"/>
    <w:rsid w:val="00212E6A"/>
    <w:rsid w:val="00213045"/>
    <w:rsid w:val="002135DE"/>
    <w:rsid w:val="00214134"/>
    <w:rsid w:val="00214FF3"/>
    <w:rsid w:val="0021508C"/>
    <w:rsid w:val="002152D4"/>
    <w:rsid w:val="002166F1"/>
    <w:rsid w:val="00216932"/>
    <w:rsid w:val="00216955"/>
    <w:rsid w:val="00217B07"/>
    <w:rsid w:val="002202F9"/>
    <w:rsid w:val="00221019"/>
    <w:rsid w:val="0022169C"/>
    <w:rsid w:val="002219FC"/>
    <w:rsid w:val="00222CBC"/>
    <w:rsid w:val="0022375C"/>
    <w:rsid w:val="0022486E"/>
    <w:rsid w:val="002249EC"/>
    <w:rsid w:val="00224ED8"/>
    <w:rsid w:val="00226C90"/>
    <w:rsid w:val="00231898"/>
    <w:rsid w:val="00232FEB"/>
    <w:rsid w:val="002334D8"/>
    <w:rsid w:val="00233569"/>
    <w:rsid w:val="0023374D"/>
    <w:rsid w:val="00235F47"/>
    <w:rsid w:val="00236411"/>
    <w:rsid w:val="00236625"/>
    <w:rsid w:val="0024129D"/>
    <w:rsid w:val="00242459"/>
    <w:rsid w:val="0024269D"/>
    <w:rsid w:val="0024360E"/>
    <w:rsid w:val="002436B9"/>
    <w:rsid w:val="0024398A"/>
    <w:rsid w:val="00243F29"/>
    <w:rsid w:val="00245DE0"/>
    <w:rsid w:val="00246471"/>
    <w:rsid w:val="00250372"/>
    <w:rsid w:val="00250C85"/>
    <w:rsid w:val="00252D4A"/>
    <w:rsid w:val="0025377D"/>
    <w:rsid w:val="0025430A"/>
    <w:rsid w:val="002560F6"/>
    <w:rsid w:val="00256E88"/>
    <w:rsid w:val="002578CD"/>
    <w:rsid w:val="00257C99"/>
    <w:rsid w:val="0026053D"/>
    <w:rsid w:val="002617F4"/>
    <w:rsid w:val="00261956"/>
    <w:rsid w:val="00262435"/>
    <w:rsid w:val="00263903"/>
    <w:rsid w:val="00264C20"/>
    <w:rsid w:val="00264D6B"/>
    <w:rsid w:val="002650C4"/>
    <w:rsid w:val="00265A5B"/>
    <w:rsid w:val="002676DA"/>
    <w:rsid w:val="00267C44"/>
    <w:rsid w:val="00271A67"/>
    <w:rsid w:val="002733C0"/>
    <w:rsid w:val="0027428A"/>
    <w:rsid w:val="00275239"/>
    <w:rsid w:val="002763A9"/>
    <w:rsid w:val="00276EC9"/>
    <w:rsid w:val="002806FD"/>
    <w:rsid w:val="00280E0C"/>
    <w:rsid w:val="00281965"/>
    <w:rsid w:val="00281BF4"/>
    <w:rsid w:val="00282DF1"/>
    <w:rsid w:val="002836D9"/>
    <w:rsid w:val="00283FB6"/>
    <w:rsid w:val="00284AC3"/>
    <w:rsid w:val="00284D48"/>
    <w:rsid w:val="00285256"/>
    <w:rsid w:val="002865A8"/>
    <w:rsid w:val="00290287"/>
    <w:rsid w:val="00290B28"/>
    <w:rsid w:val="0029217B"/>
    <w:rsid w:val="00293986"/>
    <w:rsid w:val="0029506B"/>
    <w:rsid w:val="00295E71"/>
    <w:rsid w:val="002962DF"/>
    <w:rsid w:val="002A0F1D"/>
    <w:rsid w:val="002A1B60"/>
    <w:rsid w:val="002A29BA"/>
    <w:rsid w:val="002A39AB"/>
    <w:rsid w:val="002A3C39"/>
    <w:rsid w:val="002A43F5"/>
    <w:rsid w:val="002A5327"/>
    <w:rsid w:val="002A75FE"/>
    <w:rsid w:val="002B22F8"/>
    <w:rsid w:val="002B3A5B"/>
    <w:rsid w:val="002B6DB2"/>
    <w:rsid w:val="002B7308"/>
    <w:rsid w:val="002C0557"/>
    <w:rsid w:val="002C0F2E"/>
    <w:rsid w:val="002C25BB"/>
    <w:rsid w:val="002C2C15"/>
    <w:rsid w:val="002C3B0A"/>
    <w:rsid w:val="002C3B54"/>
    <w:rsid w:val="002C4D42"/>
    <w:rsid w:val="002C64F1"/>
    <w:rsid w:val="002C7637"/>
    <w:rsid w:val="002C7E5C"/>
    <w:rsid w:val="002D0539"/>
    <w:rsid w:val="002D077A"/>
    <w:rsid w:val="002D18E4"/>
    <w:rsid w:val="002D2169"/>
    <w:rsid w:val="002D2D23"/>
    <w:rsid w:val="002D39A6"/>
    <w:rsid w:val="002D5841"/>
    <w:rsid w:val="002D6A75"/>
    <w:rsid w:val="002D6EDB"/>
    <w:rsid w:val="002D79BD"/>
    <w:rsid w:val="002E1178"/>
    <w:rsid w:val="002E35F0"/>
    <w:rsid w:val="002E46B5"/>
    <w:rsid w:val="002E4841"/>
    <w:rsid w:val="002F0832"/>
    <w:rsid w:val="002F3744"/>
    <w:rsid w:val="002F3AC7"/>
    <w:rsid w:val="002F3F35"/>
    <w:rsid w:val="00300891"/>
    <w:rsid w:val="00302ADD"/>
    <w:rsid w:val="00303148"/>
    <w:rsid w:val="00303A5F"/>
    <w:rsid w:val="003042C0"/>
    <w:rsid w:val="00304BA2"/>
    <w:rsid w:val="00304C55"/>
    <w:rsid w:val="003054C2"/>
    <w:rsid w:val="00307038"/>
    <w:rsid w:val="0031091C"/>
    <w:rsid w:val="00311E7B"/>
    <w:rsid w:val="003124F1"/>
    <w:rsid w:val="00312630"/>
    <w:rsid w:val="00312756"/>
    <w:rsid w:val="003142B4"/>
    <w:rsid w:val="00314559"/>
    <w:rsid w:val="00315341"/>
    <w:rsid w:val="003202C1"/>
    <w:rsid w:val="0032038E"/>
    <w:rsid w:val="003218EB"/>
    <w:rsid w:val="00325FF1"/>
    <w:rsid w:val="00327A78"/>
    <w:rsid w:val="00330914"/>
    <w:rsid w:val="00330EE5"/>
    <w:rsid w:val="003317F5"/>
    <w:rsid w:val="0033333A"/>
    <w:rsid w:val="003337AF"/>
    <w:rsid w:val="00333A72"/>
    <w:rsid w:val="00335295"/>
    <w:rsid w:val="003423B7"/>
    <w:rsid w:val="0034268E"/>
    <w:rsid w:val="0034299D"/>
    <w:rsid w:val="00342BD8"/>
    <w:rsid w:val="00343187"/>
    <w:rsid w:val="003442B9"/>
    <w:rsid w:val="003451C9"/>
    <w:rsid w:val="003451FF"/>
    <w:rsid w:val="0034552C"/>
    <w:rsid w:val="00345B50"/>
    <w:rsid w:val="003467AE"/>
    <w:rsid w:val="00347275"/>
    <w:rsid w:val="00351171"/>
    <w:rsid w:val="00351380"/>
    <w:rsid w:val="0035143A"/>
    <w:rsid w:val="00351C1E"/>
    <w:rsid w:val="003527BA"/>
    <w:rsid w:val="00352B32"/>
    <w:rsid w:val="00353B58"/>
    <w:rsid w:val="003540CB"/>
    <w:rsid w:val="003553F8"/>
    <w:rsid w:val="00355F8D"/>
    <w:rsid w:val="0035711C"/>
    <w:rsid w:val="00360497"/>
    <w:rsid w:val="003622BE"/>
    <w:rsid w:val="003628F3"/>
    <w:rsid w:val="00362AFF"/>
    <w:rsid w:val="003642DA"/>
    <w:rsid w:val="00364AB7"/>
    <w:rsid w:val="00364BAD"/>
    <w:rsid w:val="00365126"/>
    <w:rsid w:val="0036532E"/>
    <w:rsid w:val="00366239"/>
    <w:rsid w:val="0036786C"/>
    <w:rsid w:val="003679BE"/>
    <w:rsid w:val="0037313B"/>
    <w:rsid w:val="00376F3B"/>
    <w:rsid w:val="00380C01"/>
    <w:rsid w:val="00384238"/>
    <w:rsid w:val="00386756"/>
    <w:rsid w:val="00386F2C"/>
    <w:rsid w:val="00391CD5"/>
    <w:rsid w:val="00393928"/>
    <w:rsid w:val="003944E5"/>
    <w:rsid w:val="003961F6"/>
    <w:rsid w:val="0039748B"/>
    <w:rsid w:val="003A1CE9"/>
    <w:rsid w:val="003A335F"/>
    <w:rsid w:val="003A4191"/>
    <w:rsid w:val="003B0E70"/>
    <w:rsid w:val="003B1266"/>
    <w:rsid w:val="003B225B"/>
    <w:rsid w:val="003B34C5"/>
    <w:rsid w:val="003B4D41"/>
    <w:rsid w:val="003B61C8"/>
    <w:rsid w:val="003B69BF"/>
    <w:rsid w:val="003B6B79"/>
    <w:rsid w:val="003B7926"/>
    <w:rsid w:val="003B7EB5"/>
    <w:rsid w:val="003C0F71"/>
    <w:rsid w:val="003C1B0E"/>
    <w:rsid w:val="003C1D1F"/>
    <w:rsid w:val="003C2E05"/>
    <w:rsid w:val="003C3BF6"/>
    <w:rsid w:val="003C4511"/>
    <w:rsid w:val="003C6BDC"/>
    <w:rsid w:val="003C7266"/>
    <w:rsid w:val="003D0F87"/>
    <w:rsid w:val="003D2092"/>
    <w:rsid w:val="003D20A7"/>
    <w:rsid w:val="003D3A97"/>
    <w:rsid w:val="003D40F4"/>
    <w:rsid w:val="003D5E9C"/>
    <w:rsid w:val="003D762B"/>
    <w:rsid w:val="003E057E"/>
    <w:rsid w:val="003E1E5B"/>
    <w:rsid w:val="003E2874"/>
    <w:rsid w:val="003E2F51"/>
    <w:rsid w:val="003E2F55"/>
    <w:rsid w:val="003E3149"/>
    <w:rsid w:val="003E3621"/>
    <w:rsid w:val="003E46E1"/>
    <w:rsid w:val="003E624C"/>
    <w:rsid w:val="003E7287"/>
    <w:rsid w:val="003E7C9C"/>
    <w:rsid w:val="003F14A1"/>
    <w:rsid w:val="003F20B2"/>
    <w:rsid w:val="003F25E9"/>
    <w:rsid w:val="003F3408"/>
    <w:rsid w:val="003F3AB3"/>
    <w:rsid w:val="003F3D06"/>
    <w:rsid w:val="003F4B93"/>
    <w:rsid w:val="003F60D7"/>
    <w:rsid w:val="003F6804"/>
    <w:rsid w:val="00400FB3"/>
    <w:rsid w:val="00402064"/>
    <w:rsid w:val="00402357"/>
    <w:rsid w:val="00403454"/>
    <w:rsid w:val="004036A1"/>
    <w:rsid w:val="004052A3"/>
    <w:rsid w:val="00405774"/>
    <w:rsid w:val="00405C5E"/>
    <w:rsid w:val="00406921"/>
    <w:rsid w:val="00407893"/>
    <w:rsid w:val="00407CED"/>
    <w:rsid w:val="00411DAA"/>
    <w:rsid w:val="00413F67"/>
    <w:rsid w:val="0041450A"/>
    <w:rsid w:val="00414A3D"/>
    <w:rsid w:val="00415249"/>
    <w:rsid w:val="00416217"/>
    <w:rsid w:val="00416351"/>
    <w:rsid w:val="00416422"/>
    <w:rsid w:val="0041674A"/>
    <w:rsid w:val="00417A70"/>
    <w:rsid w:val="00417D74"/>
    <w:rsid w:val="004235D4"/>
    <w:rsid w:val="00423871"/>
    <w:rsid w:val="00425701"/>
    <w:rsid w:val="00425DA3"/>
    <w:rsid w:val="004272EF"/>
    <w:rsid w:val="004274B0"/>
    <w:rsid w:val="00432F0A"/>
    <w:rsid w:val="00433DC6"/>
    <w:rsid w:val="004356CC"/>
    <w:rsid w:val="00436B27"/>
    <w:rsid w:val="00437410"/>
    <w:rsid w:val="00437B6E"/>
    <w:rsid w:val="004403F4"/>
    <w:rsid w:val="00440695"/>
    <w:rsid w:val="00440BFD"/>
    <w:rsid w:val="00441253"/>
    <w:rsid w:val="0044195E"/>
    <w:rsid w:val="00441A25"/>
    <w:rsid w:val="00441F5D"/>
    <w:rsid w:val="00442225"/>
    <w:rsid w:val="00444971"/>
    <w:rsid w:val="00444A1A"/>
    <w:rsid w:val="00444E6A"/>
    <w:rsid w:val="00444EDB"/>
    <w:rsid w:val="004467F3"/>
    <w:rsid w:val="00450211"/>
    <w:rsid w:val="004505E9"/>
    <w:rsid w:val="0045082C"/>
    <w:rsid w:val="00450AF2"/>
    <w:rsid w:val="0045149F"/>
    <w:rsid w:val="00454027"/>
    <w:rsid w:val="0045520D"/>
    <w:rsid w:val="00455EDA"/>
    <w:rsid w:val="00460361"/>
    <w:rsid w:val="00461232"/>
    <w:rsid w:val="00461CCD"/>
    <w:rsid w:val="004622C0"/>
    <w:rsid w:val="00462810"/>
    <w:rsid w:val="0046535F"/>
    <w:rsid w:val="00465CB6"/>
    <w:rsid w:val="004660CC"/>
    <w:rsid w:val="00466CD0"/>
    <w:rsid w:val="00467254"/>
    <w:rsid w:val="00467339"/>
    <w:rsid w:val="00467F3E"/>
    <w:rsid w:val="00470F45"/>
    <w:rsid w:val="00472404"/>
    <w:rsid w:val="00472FD9"/>
    <w:rsid w:val="004736D8"/>
    <w:rsid w:val="00482DE5"/>
    <w:rsid w:val="00484598"/>
    <w:rsid w:val="0048669E"/>
    <w:rsid w:val="00490164"/>
    <w:rsid w:val="00490685"/>
    <w:rsid w:val="00491706"/>
    <w:rsid w:val="00492309"/>
    <w:rsid w:val="00493A26"/>
    <w:rsid w:val="004963EA"/>
    <w:rsid w:val="0049749B"/>
    <w:rsid w:val="004977B7"/>
    <w:rsid w:val="00497C10"/>
    <w:rsid w:val="004A03F7"/>
    <w:rsid w:val="004A2CC9"/>
    <w:rsid w:val="004A3AFF"/>
    <w:rsid w:val="004A4913"/>
    <w:rsid w:val="004A4F6F"/>
    <w:rsid w:val="004A70F4"/>
    <w:rsid w:val="004A7A0F"/>
    <w:rsid w:val="004B0171"/>
    <w:rsid w:val="004B1ADF"/>
    <w:rsid w:val="004B1B8B"/>
    <w:rsid w:val="004B1DF7"/>
    <w:rsid w:val="004B206A"/>
    <w:rsid w:val="004B2B1C"/>
    <w:rsid w:val="004B3E8C"/>
    <w:rsid w:val="004B41D6"/>
    <w:rsid w:val="004B4526"/>
    <w:rsid w:val="004B6FA7"/>
    <w:rsid w:val="004B715C"/>
    <w:rsid w:val="004B7B13"/>
    <w:rsid w:val="004C0016"/>
    <w:rsid w:val="004C07AB"/>
    <w:rsid w:val="004C2C6C"/>
    <w:rsid w:val="004C49F4"/>
    <w:rsid w:val="004C56B2"/>
    <w:rsid w:val="004C6AD6"/>
    <w:rsid w:val="004C760C"/>
    <w:rsid w:val="004D16DB"/>
    <w:rsid w:val="004D40A5"/>
    <w:rsid w:val="004D44FF"/>
    <w:rsid w:val="004D4DFA"/>
    <w:rsid w:val="004D561A"/>
    <w:rsid w:val="004D6735"/>
    <w:rsid w:val="004D717E"/>
    <w:rsid w:val="004E08CA"/>
    <w:rsid w:val="004E10FE"/>
    <w:rsid w:val="004E216F"/>
    <w:rsid w:val="004E38E9"/>
    <w:rsid w:val="004E5C92"/>
    <w:rsid w:val="004E718E"/>
    <w:rsid w:val="004F116D"/>
    <w:rsid w:val="004F199C"/>
    <w:rsid w:val="004F4633"/>
    <w:rsid w:val="004F4AEB"/>
    <w:rsid w:val="004F4D72"/>
    <w:rsid w:val="004F4E9F"/>
    <w:rsid w:val="004F5404"/>
    <w:rsid w:val="004F761A"/>
    <w:rsid w:val="00500789"/>
    <w:rsid w:val="00502DB7"/>
    <w:rsid w:val="00503E98"/>
    <w:rsid w:val="005040A5"/>
    <w:rsid w:val="0050644B"/>
    <w:rsid w:val="00506C4F"/>
    <w:rsid w:val="00514432"/>
    <w:rsid w:val="005145BE"/>
    <w:rsid w:val="005148F2"/>
    <w:rsid w:val="005168D3"/>
    <w:rsid w:val="00521CF3"/>
    <w:rsid w:val="00526C67"/>
    <w:rsid w:val="00530C8A"/>
    <w:rsid w:val="00531052"/>
    <w:rsid w:val="00531E80"/>
    <w:rsid w:val="005330C3"/>
    <w:rsid w:val="0053367E"/>
    <w:rsid w:val="00533980"/>
    <w:rsid w:val="00533AF0"/>
    <w:rsid w:val="00533BB2"/>
    <w:rsid w:val="00535C4A"/>
    <w:rsid w:val="00536F17"/>
    <w:rsid w:val="005400D4"/>
    <w:rsid w:val="00540C0A"/>
    <w:rsid w:val="005427CD"/>
    <w:rsid w:val="00542FE4"/>
    <w:rsid w:val="0054450F"/>
    <w:rsid w:val="005446B8"/>
    <w:rsid w:val="00546344"/>
    <w:rsid w:val="005469B5"/>
    <w:rsid w:val="00547ED4"/>
    <w:rsid w:val="00550E6D"/>
    <w:rsid w:val="00553ACC"/>
    <w:rsid w:val="00553C6D"/>
    <w:rsid w:val="00554B1D"/>
    <w:rsid w:val="005551D5"/>
    <w:rsid w:val="00555BB0"/>
    <w:rsid w:val="00556C4D"/>
    <w:rsid w:val="0055744D"/>
    <w:rsid w:val="00561A7D"/>
    <w:rsid w:val="00563707"/>
    <w:rsid w:val="005644DF"/>
    <w:rsid w:val="00564B1B"/>
    <w:rsid w:val="00564DBC"/>
    <w:rsid w:val="00565D53"/>
    <w:rsid w:val="00566192"/>
    <w:rsid w:val="0056682F"/>
    <w:rsid w:val="005672BF"/>
    <w:rsid w:val="00567866"/>
    <w:rsid w:val="00574FCC"/>
    <w:rsid w:val="00575C09"/>
    <w:rsid w:val="00577F9E"/>
    <w:rsid w:val="00584658"/>
    <w:rsid w:val="005854D7"/>
    <w:rsid w:val="00585827"/>
    <w:rsid w:val="00585C97"/>
    <w:rsid w:val="00586206"/>
    <w:rsid w:val="00586614"/>
    <w:rsid w:val="00587785"/>
    <w:rsid w:val="00587C80"/>
    <w:rsid w:val="0059170A"/>
    <w:rsid w:val="005917AC"/>
    <w:rsid w:val="00591BB1"/>
    <w:rsid w:val="0059263E"/>
    <w:rsid w:val="00592897"/>
    <w:rsid w:val="00593A57"/>
    <w:rsid w:val="00593DF2"/>
    <w:rsid w:val="00595E59"/>
    <w:rsid w:val="005968D1"/>
    <w:rsid w:val="005A04D3"/>
    <w:rsid w:val="005A1125"/>
    <w:rsid w:val="005A341B"/>
    <w:rsid w:val="005A571A"/>
    <w:rsid w:val="005A63CC"/>
    <w:rsid w:val="005A6418"/>
    <w:rsid w:val="005B1299"/>
    <w:rsid w:val="005B1385"/>
    <w:rsid w:val="005B1AA3"/>
    <w:rsid w:val="005B42F2"/>
    <w:rsid w:val="005B43EA"/>
    <w:rsid w:val="005B53C7"/>
    <w:rsid w:val="005B63AA"/>
    <w:rsid w:val="005B7453"/>
    <w:rsid w:val="005B7F89"/>
    <w:rsid w:val="005C195E"/>
    <w:rsid w:val="005C33E0"/>
    <w:rsid w:val="005C4AC8"/>
    <w:rsid w:val="005C5D61"/>
    <w:rsid w:val="005C5ECF"/>
    <w:rsid w:val="005D083A"/>
    <w:rsid w:val="005D0C8F"/>
    <w:rsid w:val="005D12B5"/>
    <w:rsid w:val="005D1BE1"/>
    <w:rsid w:val="005D29C9"/>
    <w:rsid w:val="005D338F"/>
    <w:rsid w:val="005D55DF"/>
    <w:rsid w:val="005D5833"/>
    <w:rsid w:val="005D5890"/>
    <w:rsid w:val="005D5AC0"/>
    <w:rsid w:val="005D609F"/>
    <w:rsid w:val="005D658E"/>
    <w:rsid w:val="005D6645"/>
    <w:rsid w:val="005D6BAE"/>
    <w:rsid w:val="005E697A"/>
    <w:rsid w:val="005E7765"/>
    <w:rsid w:val="005F041D"/>
    <w:rsid w:val="005F27C9"/>
    <w:rsid w:val="005F2B4A"/>
    <w:rsid w:val="005F329A"/>
    <w:rsid w:val="005F3CF7"/>
    <w:rsid w:val="005F3EF0"/>
    <w:rsid w:val="0060175F"/>
    <w:rsid w:val="006018DD"/>
    <w:rsid w:val="00601C4A"/>
    <w:rsid w:val="006042A0"/>
    <w:rsid w:val="006058CF"/>
    <w:rsid w:val="00606853"/>
    <w:rsid w:val="00606B40"/>
    <w:rsid w:val="00606CD4"/>
    <w:rsid w:val="00607090"/>
    <w:rsid w:val="00610693"/>
    <w:rsid w:val="00611B35"/>
    <w:rsid w:val="0061263C"/>
    <w:rsid w:val="00612CBC"/>
    <w:rsid w:val="00613082"/>
    <w:rsid w:val="00614376"/>
    <w:rsid w:val="0061504A"/>
    <w:rsid w:val="00616203"/>
    <w:rsid w:val="006164A0"/>
    <w:rsid w:val="00616659"/>
    <w:rsid w:val="00617E7C"/>
    <w:rsid w:val="0062091C"/>
    <w:rsid w:val="00620A1A"/>
    <w:rsid w:val="00621285"/>
    <w:rsid w:val="006217B1"/>
    <w:rsid w:val="00621FE6"/>
    <w:rsid w:val="00622385"/>
    <w:rsid w:val="00622921"/>
    <w:rsid w:val="006251EA"/>
    <w:rsid w:val="006266EC"/>
    <w:rsid w:val="006279AC"/>
    <w:rsid w:val="00627B1D"/>
    <w:rsid w:val="00633453"/>
    <w:rsid w:val="00633AF1"/>
    <w:rsid w:val="00634D27"/>
    <w:rsid w:val="00635039"/>
    <w:rsid w:val="006352BD"/>
    <w:rsid w:val="00635F6D"/>
    <w:rsid w:val="006371E9"/>
    <w:rsid w:val="006423A3"/>
    <w:rsid w:val="00642E06"/>
    <w:rsid w:val="00645044"/>
    <w:rsid w:val="006454A9"/>
    <w:rsid w:val="006463BA"/>
    <w:rsid w:val="0065026B"/>
    <w:rsid w:val="00651213"/>
    <w:rsid w:val="0065159B"/>
    <w:rsid w:val="006519A4"/>
    <w:rsid w:val="00652D96"/>
    <w:rsid w:val="00652E37"/>
    <w:rsid w:val="006543AB"/>
    <w:rsid w:val="00661D72"/>
    <w:rsid w:val="0066353D"/>
    <w:rsid w:val="00663BAA"/>
    <w:rsid w:val="006643CB"/>
    <w:rsid w:val="0066688F"/>
    <w:rsid w:val="00666BB0"/>
    <w:rsid w:val="00667C7A"/>
    <w:rsid w:val="006720A2"/>
    <w:rsid w:val="006721A3"/>
    <w:rsid w:val="0067352B"/>
    <w:rsid w:val="00674221"/>
    <w:rsid w:val="0067604D"/>
    <w:rsid w:val="006767C4"/>
    <w:rsid w:val="00681A2E"/>
    <w:rsid w:val="00681E6C"/>
    <w:rsid w:val="00684197"/>
    <w:rsid w:val="00684E62"/>
    <w:rsid w:val="00686311"/>
    <w:rsid w:val="006864C7"/>
    <w:rsid w:val="00687145"/>
    <w:rsid w:val="00687C70"/>
    <w:rsid w:val="00690772"/>
    <w:rsid w:val="006942C8"/>
    <w:rsid w:val="006A1854"/>
    <w:rsid w:val="006A208D"/>
    <w:rsid w:val="006A33F7"/>
    <w:rsid w:val="006A4DF5"/>
    <w:rsid w:val="006A5D8E"/>
    <w:rsid w:val="006A6488"/>
    <w:rsid w:val="006A6E19"/>
    <w:rsid w:val="006A7ED8"/>
    <w:rsid w:val="006B03F7"/>
    <w:rsid w:val="006B052D"/>
    <w:rsid w:val="006B2E98"/>
    <w:rsid w:val="006B3718"/>
    <w:rsid w:val="006B392B"/>
    <w:rsid w:val="006B395A"/>
    <w:rsid w:val="006B3C6B"/>
    <w:rsid w:val="006B45F0"/>
    <w:rsid w:val="006B699C"/>
    <w:rsid w:val="006B6DBF"/>
    <w:rsid w:val="006B7235"/>
    <w:rsid w:val="006B7D9D"/>
    <w:rsid w:val="006B7F98"/>
    <w:rsid w:val="006C1541"/>
    <w:rsid w:val="006C1FD8"/>
    <w:rsid w:val="006C248F"/>
    <w:rsid w:val="006C30E7"/>
    <w:rsid w:val="006C6934"/>
    <w:rsid w:val="006D083C"/>
    <w:rsid w:val="006D0928"/>
    <w:rsid w:val="006D0B5D"/>
    <w:rsid w:val="006D2691"/>
    <w:rsid w:val="006D4162"/>
    <w:rsid w:val="006D4A8A"/>
    <w:rsid w:val="006D4FEB"/>
    <w:rsid w:val="006D5F0E"/>
    <w:rsid w:val="006D7677"/>
    <w:rsid w:val="006E04F4"/>
    <w:rsid w:val="006E0558"/>
    <w:rsid w:val="006E1432"/>
    <w:rsid w:val="006E1C5F"/>
    <w:rsid w:val="006E2B47"/>
    <w:rsid w:val="006E577F"/>
    <w:rsid w:val="006F3C8A"/>
    <w:rsid w:val="006F5B08"/>
    <w:rsid w:val="007013F0"/>
    <w:rsid w:val="007035AF"/>
    <w:rsid w:val="00703748"/>
    <w:rsid w:val="007042E5"/>
    <w:rsid w:val="00706388"/>
    <w:rsid w:val="007063E3"/>
    <w:rsid w:val="0070667E"/>
    <w:rsid w:val="00706E9F"/>
    <w:rsid w:val="00707C3B"/>
    <w:rsid w:val="00707F27"/>
    <w:rsid w:val="00710048"/>
    <w:rsid w:val="007103F7"/>
    <w:rsid w:val="0071192D"/>
    <w:rsid w:val="00711C7A"/>
    <w:rsid w:val="00712D2A"/>
    <w:rsid w:val="00712F0D"/>
    <w:rsid w:val="0071435B"/>
    <w:rsid w:val="007159F5"/>
    <w:rsid w:val="00723872"/>
    <w:rsid w:val="00723F49"/>
    <w:rsid w:val="00724716"/>
    <w:rsid w:val="00725EDC"/>
    <w:rsid w:val="00727949"/>
    <w:rsid w:val="00731A0B"/>
    <w:rsid w:val="00731E7C"/>
    <w:rsid w:val="00733358"/>
    <w:rsid w:val="00734002"/>
    <w:rsid w:val="00734429"/>
    <w:rsid w:val="007345C1"/>
    <w:rsid w:val="00734DD5"/>
    <w:rsid w:val="00735200"/>
    <w:rsid w:val="00736EAF"/>
    <w:rsid w:val="00736F58"/>
    <w:rsid w:val="00740B24"/>
    <w:rsid w:val="00742E8A"/>
    <w:rsid w:val="007434E2"/>
    <w:rsid w:val="00745C74"/>
    <w:rsid w:val="00747294"/>
    <w:rsid w:val="00747D36"/>
    <w:rsid w:val="00747FD7"/>
    <w:rsid w:val="0075033D"/>
    <w:rsid w:val="00751248"/>
    <w:rsid w:val="00751A58"/>
    <w:rsid w:val="00752B07"/>
    <w:rsid w:val="00753CC6"/>
    <w:rsid w:val="00754A7A"/>
    <w:rsid w:val="00755C4D"/>
    <w:rsid w:val="007564E0"/>
    <w:rsid w:val="00756E8C"/>
    <w:rsid w:val="00756E97"/>
    <w:rsid w:val="00757EA1"/>
    <w:rsid w:val="00760083"/>
    <w:rsid w:val="0076289D"/>
    <w:rsid w:val="00764FC0"/>
    <w:rsid w:val="0076542B"/>
    <w:rsid w:val="0076678D"/>
    <w:rsid w:val="00767295"/>
    <w:rsid w:val="007703A6"/>
    <w:rsid w:val="00773141"/>
    <w:rsid w:val="00773CC8"/>
    <w:rsid w:val="00776CD9"/>
    <w:rsid w:val="00777F33"/>
    <w:rsid w:val="00781574"/>
    <w:rsid w:val="007838C7"/>
    <w:rsid w:val="00784098"/>
    <w:rsid w:val="00784F46"/>
    <w:rsid w:val="00786274"/>
    <w:rsid w:val="007863BB"/>
    <w:rsid w:val="00790A2B"/>
    <w:rsid w:val="00790CA8"/>
    <w:rsid w:val="007925F2"/>
    <w:rsid w:val="00792F84"/>
    <w:rsid w:val="00794E32"/>
    <w:rsid w:val="007A1934"/>
    <w:rsid w:val="007A19BD"/>
    <w:rsid w:val="007A25C7"/>
    <w:rsid w:val="007A2DC3"/>
    <w:rsid w:val="007A349F"/>
    <w:rsid w:val="007A7B2D"/>
    <w:rsid w:val="007B110C"/>
    <w:rsid w:val="007B1B43"/>
    <w:rsid w:val="007B2B2D"/>
    <w:rsid w:val="007B2EE3"/>
    <w:rsid w:val="007B5E54"/>
    <w:rsid w:val="007B6E7C"/>
    <w:rsid w:val="007B6E8F"/>
    <w:rsid w:val="007B7833"/>
    <w:rsid w:val="007B78D4"/>
    <w:rsid w:val="007C095B"/>
    <w:rsid w:val="007C0C34"/>
    <w:rsid w:val="007C2476"/>
    <w:rsid w:val="007C2CAD"/>
    <w:rsid w:val="007C3C13"/>
    <w:rsid w:val="007C44A3"/>
    <w:rsid w:val="007C5FF5"/>
    <w:rsid w:val="007D1AA9"/>
    <w:rsid w:val="007D21D0"/>
    <w:rsid w:val="007D2320"/>
    <w:rsid w:val="007D2E3E"/>
    <w:rsid w:val="007D3029"/>
    <w:rsid w:val="007D4464"/>
    <w:rsid w:val="007D4752"/>
    <w:rsid w:val="007D5C75"/>
    <w:rsid w:val="007D66E6"/>
    <w:rsid w:val="007D775B"/>
    <w:rsid w:val="007D7D1C"/>
    <w:rsid w:val="007E02DB"/>
    <w:rsid w:val="007E110B"/>
    <w:rsid w:val="007E19EF"/>
    <w:rsid w:val="007E2419"/>
    <w:rsid w:val="007E4262"/>
    <w:rsid w:val="007E4412"/>
    <w:rsid w:val="007E5C60"/>
    <w:rsid w:val="007E68A6"/>
    <w:rsid w:val="007E6A36"/>
    <w:rsid w:val="007F0108"/>
    <w:rsid w:val="007F1A34"/>
    <w:rsid w:val="007F1F2A"/>
    <w:rsid w:val="007F21D4"/>
    <w:rsid w:val="007F256F"/>
    <w:rsid w:val="007F2AE2"/>
    <w:rsid w:val="007F36B9"/>
    <w:rsid w:val="007F47E0"/>
    <w:rsid w:val="007F542C"/>
    <w:rsid w:val="007F5D16"/>
    <w:rsid w:val="007F75CF"/>
    <w:rsid w:val="007F7780"/>
    <w:rsid w:val="007F7F75"/>
    <w:rsid w:val="00800E50"/>
    <w:rsid w:val="00801482"/>
    <w:rsid w:val="0080287E"/>
    <w:rsid w:val="0080320F"/>
    <w:rsid w:val="00804651"/>
    <w:rsid w:val="00806541"/>
    <w:rsid w:val="0080693C"/>
    <w:rsid w:val="008071C3"/>
    <w:rsid w:val="0081003A"/>
    <w:rsid w:val="00811AD2"/>
    <w:rsid w:val="00816D4F"/>
    <w:rsid w:val="00817D38"/>
    <w:rsid w:val="00817DE5"/>
    <w:rsid w:val="00820EF8"/>
    <w:rsid w:val="00821A76"/>
    <w:rsid w:val="00822622"/>
    <w:rsid w:val="00822AA2"/>
    <w:rsid w:val="008235D8"/>
    <w:rsid w:val="008239CA"/>
    <w:rsid w:val="00824A54"/>
    <w:rsid w:val="00824F0F"/>
    <w:rsid w:val="00825E3D"/>
    <w:rsid w:val="008265B8"/>
    <w:rsid w:val="008277DB"/>
    <w:rsid w:val="008302DB"/>
    <w:rsid w:val="00830E4E"/>
    <w:rsid w:val="0083147C"/>
    <w:rsid w:val="0083412D"/>
    <w:rsid w:val="008342CB"/>
    <w:rsid w:val="00835F94"/>
    <w:rsid w:val="00836D4D"/>
    <w:rsid w:val="00836E0C"/>
    <w:rsid w:val="00837DFA"/>
    <w:rsid w:val="00841413"/>
    <w:rsid w:val="00842B7A"/>
    <w:rsid w:val="00843EDE"/>
    <w:rsid w:val="00843F06"/>
    <w:rsid w:val="008476A6"/>
    <w:rsid w:val="00850990"/>
    <w:rsid w:val="00851926"/>
    <w:rsid w:val="008533BB"/>
    <w:rsid w:val="0085490E"/>
    <w:rsid w:val="00854FC4"/>
    <w:rsid w:val="00856CC4"/>
    <w:rsid w:val="008613D5"/>
    <w:rsid w:val="0086240F"/>
    <w:rsid w:val="00864067"/>
    <w:rsid w:val="00864566"/>
    <w:rsid w:val="00865B70"/>
    <w:rsid w:val="0087050B"/>
    <w:rsid w:val="00870C84"/>
    <w:rsid w:val="00873D87"/>
    <w:rsid w:val="00873FC2"/>
    <w:rsid w:val="00874BB5"/>
    <w:rsid w:val="00876626"/>
    <w:rsid w:val="008774AE"/>
    <w:rsid w:val="008801EF"/>
    <w:rsid w:val="00882163"/>
    <w:rsid w:val="00886D2D"/>
    <w:rsid w:val="00890EDE"/>
    <w:rsid w:val="00891273"/>
    <w:rsid w:val="00891859"/>
    <w:rsid w:val="00892547"/>
    <w:rsid w:val="00892E4D"/>
    <w:rsid w:val="00894940"/>
    <w:rsid w:val="00895029"/>
    <w:rsid w:val="00895382"/>
    <w:rsid w:val="0089562B"/>
    <w:rsid w:val="00895C86"/>
    <w:rsid w:val="008A0E6B"/>
    <w:rsid w:val="008A2721"/>
    <w:rsid w:val="008A426B"/>
    <w:rsid w:val="008A533F"/>
    <w:rsid w:val="008A5846"/>
    <w:rsid w:val="008A5C75"/>
    <w:rsid w:val="008A5FFE"/>
    <w:rsid w:val="008A61FC"/>
    <w:rsid w:val="008A7A0D"/>
    <w:rsid w:val="008B1B78"/>
    <w:rsid w:val="008B48C9"/>
    <w:rsid w:val="008B509E"/>
    <w:rsid w:val="008B5C1C"/>
    <w:rsid w:val="008B619F"/>
    <w:rsid w:val="008B65D1"/>
    <w:rsid w:val="008B6A4F"/>
    <w:rsid w:val="008B7796"/>
    <w:rsid w:val="008B7D28"/>
    <w:rsid w:val="008B7FCF"/>
    <w:rsid w:val="008C27E0"/>
    <w:rsid w:val="008C2B1D"/>
    <w:rsid w:val="008C3721"/>
    <w:rsid w:val="008C42CF"/>
    <w:rsid w:val="008C46CF"/>
    <w:rsid w:val="008C4DDA"/>
    <w:rsid w:val="008D03ED"/>
    <w:rsid w:val="008D1A14"/>
    <w:rsid w:val="008D1E00"/>
    <w:rsid w:val="008D2F74"/>
    <w:rsid w:val="008D40F5"/>
    <w:rsid w:val="008D4966"/>
    <w:rsid w:val="008E02EE"/>
    <w:rsid w:val="008E13A6"/>
    <w:rsid w:val="008E19AF"/>
    <w:rsid w:val="008E1BDE"/>
    <w:rsid w:val="008E37C8"/>
    <w:rsid w:val="008E471D"/>
    <w:rsid w:val="008E492F"/>
    <w:rsid w:val="008E5366"/>
    <w:rsid w:val="008E7E90"/>
    <w:rsid w:val="008F0FE9"/>
    <w:rsid w:val="008F175A"/>
    <w:rsid w:val="008F2218"/>
    <w:rsid w:val="008F2E17"/>
    <w:rsid w:val="008F4243"/>
    <w:rsid w:val="008F5190"/>
    <w:rsid w:val="008F747D"/>
    <w:rsid w:val="00900B71"/>
    <w:rsid w:val="009015F4"/>
    <w:rsid w:val="00901DAD"/>
    <w:rsid w:val="0090240B"/>
    <w:rsid w:val="009027B3"/>
    <w:rsid w:val="009029D4"/>
    <w:rsid w:val="009041AC"/>
    <w:rsid w:val="0090465C"/>
    <w:rsid w:val="00906547"/>
    <w:rsid w:val="0090683C"/>
    <w:rsid w:val="00911428"/>
    <w:rsid w:val="00911676"/>
    <w:rsid w:val="0091181D"/>
    <w:rsid w:val="0091222F"/>
    <w:rsid w:val="0091414D"/>
    <w:rsid w:val="00914258"/>
    <w:rsid w:val="009149D2"/>
    <w:rsid w:val="00916F7D"/>
    <w:rsid w:val="00917B8C"/>
    <w:rsid w:val="00922A00"/>
    <w:rsid w:val="00922F6F"/>
    <w:rsid w:val="00924A54"/>
    <w:rsid w:val="009263D1"/>
    <w:rsid w:val="009275C0"/>
    <w:rsid w:val="009277AE"/>
    <w:rsid w:val="0093184B"/>
    <w:rsid w:val="00931AF9"/>
    <w:rsid w:val="00932F08"/>
    <w:rsid w:val="00932F44"/>
    <w:rsid w:val="0093436A"/>
    <w:rsid w:val="009355EE"/>
    <w:rsid w:val="00935D73"/>
    <w:rsid w:val="00937331"/>
    <w:rsid w:val="00937528"/>
    <w:rsid w:val="009403BE"/>
    <w:rsid w:val="0094175E"/>
    <w:rsid w:val="00942110"/>
    <w:rsid w:val="00942B88"/>
    <w:rsid w:val="0094613B"/>
    <w:rsid w:val="009470CE"/>
    <w:rsid w:val="00947379"/>
    <w:rsid w:val="0094767B"/>
    <w:rsid w:val="00952003"/>
    <w:rsid w:val="00952BEE"/>
    <w:rsid w:val="0095481B"/>
    <w:rsid w:val="0095592E"/>
    <w:rsid w:val="00956D1D"/>
    <w:rsid w:val="0095725F"/>
    <w:rsid w:val="0096280B"/>
    <w:rsid w:val="00963461"/>
    <w:rsid w:val="00964EEF"/>
    <w:rsid w:val="009669B1"/>
    <w:rsid w:val="00966A03"/>
    <w:rsid w:val="00971987"/>
    <w:rsid w:val="00972345"/>
    <w:rsid w:val="009729C3"/>
    <w:rsid w:val="00973FBF"/>
    <w:rsid w:val="00974079"/>
    <w:rsid w:val="00975175"/>
    <w:rsid w:val="0097688C"/>
    <w:rsid w:val="00980CF3"/>
    <w:rsid w:val="00981A09"/>
    <w:rsid w:val="009842B1"/>
    <w:rsid w:val="0098510F"/>
    <w:rsid w:val="009853F2"/>
    <w:rsid w:val="00986C0E"/>
    <w:rsid w:val="0099396C"/>
    <w:rsid w:val="00993EF8"/>
    <w:rsid w:val="009940D6"/>
    <w:rsid w:val="00996237"/>
    <w:rsid w:val="00996705"/>
    <w:rsid w:val="00997184"/>
    <w:rsid w:val="00997551"/>
    <w:rsid w:val="00997F36"/>
    <w:rsid w:val="009A1E16"/>
    <w:rsid w:val="009A1F94"/>
    <w:rsid w:val="009A233D"/>
    <w:rsid w:val="009A2C10"/>
    <w:rsid w:val="009A44E6"/>
    <w:rsid w:val="009A45B1"/>
    <w:rsid w:val="009A65D7"/>
    <w:rsid w:val="009A7FFD"/>
    <w:rsid w:val="009B255F"/>
    <w:rsid w:val="009B3D93"/>
    <w:rsid w:val="009B488C"/>
    <w:rsid w:val="009B6778"/>
    <w:rsid w:val="009B6ABB"/>
    <w:rsid w:val="009C3A8B"/>
    <w:rsid w:val="009C3E6F"/>
    <w:rsid w:val="009C49E2"/>
    <w:rsid w:val="009C4F39"/>
    <w:rsid w:val="009C7945"/>
    <w:rsid w:val="009D17AC"/>
    <w:rsid w:val="009D1B13"/>
    <w:rsid w:val="009D4607"/>
    <w:rsid w:val="009D4989"/>
    <w:rsid w:val="009D59ED"/>
    <w:rsid w:val="009D6B54"/>
    <w:rsid w:val="009D792F"/>
    <w:rsid w:val="009D7B48"/>
    <w:rsid w:val="009E0A7A"/>
    <w:rsid w:val="009E1D4E"/>
    <w:rsid w:val="009E27F9"/>
    <w:rsid w:val="009E2D29"/>
    <w:rsid w:val="009E2E4A"/>
    <w:rsid w:val="009E327A"/>
    <w:rsid w:val="009E3E62"/>
    <w:rsid w:val="009E6D81"/>
    <w:rsid w:val="009E7536"/>
    <w:rsid w:val="009F25B6"/>
    <w:rsid w:val="009F3E7E"/>
    <w:rsid w:val="009F4BFE"/>
    <w:rsid w:val="009F5A66"/>
    <w:rsid w:val="009F6152"/>
    <w:rsid w:val="00A00683"/>
    <w:rsid w:val="00A014BF"/>
    <w:rsid w:val="00A014F1"/>
    <w:rsid w:val="00A01E15"/>
    <w:rsid w:val="00A0214D"/>
    <w:rsid w:val="00A026C1"/>
    <w:rsid w:val="00A04158"/>
    <w:rsid w:val="00A04DF1"/>
    <w:rsid w:val="00A053A1"/>
    <w:rsid w:val="00A1017C"/>
    <w:rsid w:val="00A103FC"/>
    <w:rsid w:val="00A11012"/>
    <w:rsid w:val="00A118C3"/>
    <w:rsid w:val="00A12778"/>
    <w:rsid w:val="00A128B6"/>
    <w:rsid w:val="00A12BC3"/>
    <w:rsid w:val="00A14E5A"/>
    <w:rsid w:val="00A178EB"/>
    <w:rsid w:val="00A21835"/>
    <w:rsid w:val="00A24E4C"/>
    <w:rsid w:val="00A26BEA"/>
    <w:rsid w:val="00A272CB"/>
    <w:rsid w:val="00A30FD7"/>
    <w:rsid w:val="00A313B8"/>
    <w:rsid w:val="00A31656"/>
    <w:rsid w:val="00A336CE"/>
    <w:rsid w:val="00A338A1"/>
    <w:rsid w:val="00A3710B"/>
    <w:rsid w:val="00A407E9"/>
    <w:rsid w:val="00A40BDF"/>
    <w:rsid w:val="00A428A3"/>
    <w:rsid w:val="00A43009"/>
    <w:rsid w:val="00A43502"/>
    <w:rsid w:val="00A435B8"/>
    <w:rsid w:val="00A4375D"/>
    <w:rsid w:val="00A446F1"/>
    <w:rsid w:val="00A45A67"/>
    <w:rsid w:val="00A45E14"/>
    <w:rsid w:val="00A45F1E"/>
    <w:rsid w:val="00A46C8A"/>
    <w:rsid w:val="00A47A3B"/>
    <w:rsid w:val="00A51E5D"/>
    <w:rsid w:val="00A5284D"/>
    <w:rsid w:val="00A5727E"/>
    <w:rsid w:val="00A57312"/>
    <w:rsid w:val="00A57320"/>
    <w:rsid w:val="00A57529"/>
    <w:rsid w:val="00A60B5C"/>
    <w:rsid w:val="00A612F4"/>
    <w:rsid w:val="00A61A1D"/>
    <w:rsid w:val="00A6357D"/>
    <w:rsid w:val="00A64133"/>
    <w:rsid w:val="00A70A53"/>
    <w:rsid w:val="00A7133A"/>
    <w:rsid w:val="00A72360"/>
    <w:rsid w:val="00A72486"/>
    <w:rsid w:val="00A72F2F"/>
    <w:rsid w:val="00A73128"/>
    <w:rsid w:val="00A73A56"/>
    <w:rsid w:val="00A74D36"/>
    <w:rsid w:val="00A753E4"/>
    <w:rsid w:val="00A762FD"/>
    <w:rsid w:val="00A77A08"/>
    <w:rsid w:val="00A80326"/>
    <w:rsid w:val="00A80CC0"/>
    <w:rsid w:val="00A82294"/>
    <w:rsid w:val="00A83C19"/>
    <w:rsid w:val="00A845DF"/>
    <w:rsid w:val="00A850F1"/>
    <w:rsid w:val="00A86763"/>
    <w:rsid w:val="00A87251"/>
    <w:rsid w:val="00A91C48"/>
    <w:rsid w:val="00A944EC"/>
    <w:rsid w:val="00A95709"/>
    <w:rsid w:val="00A96A91"/>
    <w:rsid w:val="00A96C98"/>
    <w:rsid w:val="00A97420"/>
    <w:rsid w:val="00A97FD1"/>
    <w:rsid w:val="00AA0E84"/>
    <w:rsid w:val="00AA0F14"/>
    <w:rsid w:val="00AA14F4"/>
    <w:rsid w:val="00AA1BD6"/>
    <w:rsid w:val="00AA1C3B"/>
    <w:rsid w:val="00AA267E"/>
    <w:rsid w:val="00AA504E"/>
    <w:rsid w:val="00AA5AB7"/>
    <w:rsid w:val="00AA6EB7"/>
    <w:rsid w:val="00AB11CC"/>
    <w:rsid w:val="00AB2B75"/>
    <w:rsid w:val="00AB642F"/>
    <w:rsid w:val="00AB67A5"/>
    <w:rsid w:val="00AC0483"/>
    <w:rsid w:val="00AC6AEF"/>
    <w:rsid w:val="00AC6D4F"/>
    <w:rsid w:val="00AD50A3"/>
    <w:rsid w:val="00AD556F"/>
    <w:rsid w:val="00AE0CF2"/>
    <w:rsid w:val="00AE325D"/>
    <w:rsid w:val="00AE3EF5"/>
    <w:rsid w:val="00AE576E"/>
    <w:rsid w:val="00AF0E48"/>
    <w:rsid w:val="00AF222D"/>
    <w:rsid w:val="00AF2EAF"/>
    <w:rsid w:val="00AF4AEC"/>
    <w:rsid w:val="00AF4F5F"/>
    <w:rsid w:val="00AF6266"/>
    <w:rsid w:val="00AF71E9"/>
    <w:rsid w:val="00B01620"/>
    <w:rsid w:val="00B023DA"/>
    <w:rsid w:val="00B02C99"/>
    <w:rsid w:val="00B03FD1"/>
    <w:rsid w:val="00B05534"/>
    <w:rsid w:val="00B07CB9"/>
    <w:rsid w:val="00B106C5"/>
    <w:rsid w:val="00B10A74"/>
    <w:rsid w:val="00B11280"/>
    <w:rsid w:val="00B11943"/>
    <w:rsid w:val="00B1259B"/>
    <w:rsid w:val="00B136AF"/>
    <w:rsid w:val="00B13D71"/>
    <w:rsid w:val="00B14011"/>
    <w:rsid w:val="00B154B5"/>
    <w:rsid w:val="00B17758"/>
    <w:rsid w:val="00B17A37"/>
    <w:rsid w:val="00B17DE6"/>
    <w:rsid w:val="00B20FDC"/>
    <w:rsid w:val="00B21977"/>
    <w:rsid w:val="00B226ED"/>
    <w:rsid w:val="00B22A5F"/>
    <w:rsid w:val="00B235B8"/>
    <w:rsid w:val="00B23D57"/>
    <w:rsid w:val="00B2528D"/>
    <w:rsid w:val="00B255F9"/>
    <w:rsid w:val="00B3025A"/>
    <w:rsid w:val="00B308F6"/>
    <w:rsid w:val="00B330D3"/>
    <w:rsid w:val="00B33A11"/>
    <w:rsid w:val="00B34A74"/>
    <w:rsid w:val="00B34DFA"/>
    <w:rsid w:val="00B36677"/>
    <w:rsid w:val="00B414DC"/>
    <w:rsid w:val="00B41950"/>
    <w:rsid w:val="00B43196"/>
    <w:rsid w:val="00B46F48"/>
    <w:rsid w:val="00B4772A"/>
    <w:rsid w:val="00B47D01"/>
    <w:rsid w:val="00B50775"/>
    <w:rsid w:val="00B50EE1"/>
    <w:rsid w:val="00B52304"/>
    <w:rsid w:val="00B52753"/>
    <w:rsid w:val="00B52892"/>
    <w:rsid w:val="00B52BB2"/>
    <w:rsid w:val="00B55031"/>
    <w:rsid w:val="00B56DC3"/>
    <w:rsid w:val="00B60096"/>
    <w:rsid w:val="00B60393"/>
    <w:rsid w:val="00B6166A"/>
    <w:rsid w:val="00B61BFF"/>
    <w:rsid w:val="00B62729"/>
    <w:rsid w:val="00B647F7"/>
    <w:rsid w:val="00B66FE2"/>
    <w:rsid w:val="00B67E59"/>
    <w:rsid w:val="00B7394C"/>
    <w:rsid w:val="00B739CE"/>
    <w:rsid w:val="00B73CA3"/>
    <w:rsid w:val="00B74811"/>
    <w:rsid w:val="00B74C15"/>
    <w:rsid w:val="00B77721"/>
    <w:rsid w:val="00B777F7"/>
    <w:rsid w:val="00B816D9"/>
    <w:rsid w:val="00B81A59"/>
    <w:rsid w:val="00B81C70"/>
    <w:rsid w:val="00B81E8F"/>
    <w:rsid w:val="00B8508B"/>
    <w:rsid w:val="00B8532E"/>
    <w:rsid w:val="00B85918"/>
    <w:rsid w:val="00B85FFA"/>
    <w:rsid w:val="00B86912"/>
    <w:rsid w:val="00B90B9D"/>
    <w:rsid w:val="00B90FE7"/>
    <w:rsid w:val="00B9163D"/>
    <w:rsid w:val="00B928F8"/>
    <w:rsid w:val="00B937AC"/>
    <w:rsid w:val="00B94300"/>
    <w:rsid w:val="00B95E05"/>
    <w:rsid w:val="00B96A9B"/>
    <w:rsid w:val="00B96FDF"/>
    <w:rsid w:val="00BA1395"/>
    <w:rsid w:val="00BA32C0"/>
    <w:rsid w:val="00BA3329"/>
    <w:rsid w:val="00BA3562"/>
    <w:rsid w:val="00BA5FD3"/>
    <w:rsid w:val="00BA7238"/>
    <w:rsid w:val="00BA7B3D"/>
    <w:rsid w:val="00BB0EE4"/>
    <w:rsid w:val="00BB12E3"/>
    <w:rsid w:val="00BB155C"/>
    <w:rsid w:val="00BB1654"/>
    <w:rsid w:val="00BB2177"/>
    <w:rsid w:val="00BB3335"/>
    <w:rsid w:val="00BB3E66"/>
    <w:rsid w:val="00BB48D4"/>
    <w:rsid w:val="00BB49D6"/>
    <w:rsid w:val="00BB4BD6"/>
    <w:rsid w:val="00BB6058"/>
    <w:rsid w:val="00BB77C9"/>
    <w:rsid w:val="00BC0BFE"/>
    <w:rsid w:val="00BC10BC"/>
    <w:rsid w:val="00BC1A5C"/>
    <w:rsid w:val="00BC23BE"/>
    <w:rsid w:val="00BC617E"/>
    <w:rsid w:val="00BC7CA3"/>
    <w:rsid w:val="00BD19DB"/>
    <w:rsid w:val="00BD1B67"/>
    <w:rsid w:val="00BD51F4"/>
    <w:rsid w:val="00BD593C"/>
    <w:rsid w:val="00BD5C8C"/>
    <w:rsid w:val="00BD61E4"/>
    <w:rsid w:val="00BD714A"/>
    <w:rsid w:val="00BD7E6F"/>
    <w:rsid w:val="00BE1CCA"/>
    <w:rsid w:val="00BE221D"/>
    <w:rsid w:val="00BE2C22"/>
    <w:rsid w:val="00BE3A48"/>
    <w:rsid w:val="00BE3D8B"/>
    <w:rsid w:val="00BE4205"/>
    <w:rsid w:val="00BE4ECC"/>
    <w:rsid w:val="00BE51AD"/>
    <w:rsid w:val="00BE6148"/>
    <w:rsid w:val="00BE7AFA"/>
    <w:rsid w:val="00BF188D"/>
    <w:rsid w:val="00BF498D"/>
    <w:rsid w:val="00BF5CF8"/>
    <w:rsid w:val="00BF6E4F"/>
    <w:rsid w:val="00BF708C"/>
    <w:rsid w:val="00C0131A"/>
    <w:rsid w:val="00C02D35"/>
    <w:rsid w:val="00C041FF"/>
    <w:rsid w:val="00C06657"/>
    <w:rsid w:val="00C143B0"/>
    <w:rsid w:val="00C15F09"/>
    <w:rsid w:val="00C1637E"/>
    <w:rsid w:val="00C16EC9"/>
    <w:rsid w:val="00C17027"/>
    <w:rsid w:val="00C1751B"/>
    <w:rsid w:val="00C20475"/>
    <w:rsid w:val="00C211F3"/>
    <w:rsid w:val="00C22E71"/>
    <w:rsid w:val="00C232FE"/>
    <w:rsid w:val="00C23B3C"/>
    <w:rsid w:val="00C250B3"/>
    <w:rsid w:val="00C26C9E"/>
    <w:rsid w:val="00C27544"/>
    <w:rsid w:val="00C27D09"/>
    <w:rsid w:val="00C303FD"/>
    <w:rsid w:val="00C33093"/>
    <w:rsid w:val="00C33700"/>
    <w:rsid w:val="00C34556"/>
    <w:rsid w:val="00C36218"/>
    <w:rsid w:val="00C36639"/>
    <w:rsid w:val="00C37819"/>
    <w:rsid w:val="00C40103"/>
    <w:rsid w:val="00C41500"/>
    <w:rsid w:val="00C416C1"/>
    <w:rsid w:val="00C4313C"/>
    <w:rsid w:val="00C43421"/>
    <w:rsid w:val="00C4350D"/>
    <w:rsid w:val="00C43A5F"/>
    <w:rsid w:val="00C43D18"/>
    <w:rsid w:val="00C50540"/>
    <w:rsid w:val="00C531D9"/>
    <w:rsid w:val="00C53C53"/>
    <w:rsid w:val="00C53D3E"/>
    <w:rsid w:val="00C5464E"/>
    <w:rsid w:val="00C55FCC"/>
    <w:rsid w:val="00C577D8"/>
    <w:rsid w:val="00C60297"/>
    <w:rsid w:val="00C63070"/>
    <w:rsid w:val="00C6416B"/>
    <w:rsid w:val="00C656CD"/>
    <w:rsid w:val="00C65BFE"/>
    <w:rsid w:val="00C66AD7"/>
    <w:rsid w:val="00C66DD8"/>
    <w:rsid w:val="00C67BA3"/>
    <w:rsid w:val="00C70449"/>
    <w:rsid w:val="00C71B84"/>
    <w:rsid w:val="00C7385D"/>
    <w:rsid w:val="00C76099"/>
    <w:rsid w:val="00C769F8"/>
    <w:rsid w:val="00C806C5"/>
    <w:rsid w:val="00C811B9"/>
    <w:rsid w:val="00C819AC"/>
    <w:rsid w:val="00C822F5"/>
    <w:rsid w:val="00C83715"/>
    <w:rsid w:val="00C84C4B"/>
    <w:rsid w:val="00C90BD8"/>
    <w:rsid w:val="00C91510"/>
    <w:rsid w:val="00C92333"/>
    <w:rsid w:val="00C930B2"/>
    <w:rsid w:val="00C938A4"/>
    <w:rsid w:val="00C94333"/>
    <w:rsid w:val="00C94781"/>
    <w:rsid w:val="00C94FF2"/>
    <w:rsid w:val="00C96D9D"/>
    <w:rsid w:val="00C97DAC"/>
    <w:rsid w:val="00CA0A09"/>
    <w:rsid w:val="00CA112D"/>
    <w:rsid w:val="00CA13AF"/>
    <w:rsid w:val="00CA2CC8"/>
    <w:rsid w:val="00CA3471"/>
    <w:rsid w:val="00CA3BA2"/>
    <w:rsid w:val="00CA4186"/>
    <w:rsid w:val="00CA4239"/>
    <w:rsid w:val="00CA44A0"/>
    <w:rsid w:val="00CA4618"/>
    <w:rsid w:val="00CA46AC"/>
    <w:rsid w:val="00CA4BB6"/>
    <w:rsid w:val="00CA6D79"/>
    <w:rsid w:val="00CB223D"/>
    <w:rsid w:val="00CB28E5"/>
    <w:rsid w:val="00CC1A8A"/>
    <w:rsid w:val="00CC2914"/>
    <w:rsid w:val="00CC3056"/>
    <w:rsid w:val="00CC4871"/>
    <w:rsid w:val="00CD1AD9"/>
    <w:rsid w:val="00CD2355"/>
    <w:rsid w:val="00CD466F"/>
    <w:rsid w:val="00CD6822"/>
    <w:rsid w:val="00CD7EA7"/>
    <w:rsid w:val="00CD7EEE"/>
    <w:rsid w:val="00CE02D3"/>
    <w:rsid w:val="00CE04B6"/>
    <w:rsid w:val="00CE04BE"/>
    <w:rsid w:val="00CE0A2A"/>
    <w:rsid w:val="00CE0B57"/>
    <w:rsid w:val="00CE0D3C"/>
    <w:rsid w:val="00CE2C34"/>
    <w:rsid w:val="00CE2E0A"/>
    <w:rsid w:val="00CE57A8"/>
    <w:rsid w:val="00CE5DC2"/>
    <w:rsid w:val="00CF0386"/>
    <w:rsid w:val="00CF2C3A"/>
    <w:rsid w:val="00CF35BE"/>
    <w:rsid w:val="00CF3C89"/>
    <w:rsid w:val="00CF448D"/>
    <w:rsid w:val="00CF45EE"/>
    <w:rsid w:val="00CF786C"/>
    <w:rsid w:val="00D0268C"/>
    <w:rsid w:val="00D02763"/>
    <w:rsid w:val="00D05A6D"/>
    <w:rsid w:val="00D061B4"/>
    <w:rsid w:val="00D06C97"/>
    <w:rsid w:val="00D076AE"/>
    <w:rsid w:val="00D079D0"/>
    <w:rsid w:val="00D07E60"/>
    <w:rsid w:val="00D1222B"/>
    <w:rsid w:val="00D12702"/>
    <w:rsid w:val="00D13261"/>
    <w:rsid w:val="00D1362F"/>
    <w:rsid w:val="00D162B7"/>
    <w:rsid w:val="00D16943"/>
    <w:rsid w:val="00D16EC1"/>
    <w:rsid w:val="00D20124"/>
    <w:rsid w:val="00D205A2"/>
    <w:rsid w:val="00D22577"/>
    <w:rsid w:val="00D24AB3"/>
    <w:rsid w:val="00D25108"/>
    <w:rsid w:val="00D27CE7"/>
    <w:rsid w:val="00D302E3"/>
    <w:rsid w:val="00D30C85"/>
    <w:rsid w:val="00D31E4B"/>
    <w:rsid w:val="00D31EF5"/>
    <w:rsid w:val="00D323BF"/>
    <w:rsid w:val="00D3341B"/>
    <w:rsid w:val="00D34594"/>
    <w:rsid w:val="00D34FE2"/>
    <w:rsid w:val="00D35CBE"/>
    <w:rsid w:val="00D35F5F"/>
    <w:rsid w:val="00D35FBC"/>
    <w:rsid w:val="00D36606"/>
    <w:rsid w:val="00D36CBC"/>
    <w:rsid w:val="00D36F56"/>
    <w:rsid w:val="00D37B0A"/>
    <w:rsid w:val="00D40E0B"/>
    <w:rsid w:val="00D4149B"/>
    <w:rsid w:val="00D41AEB"/>
    <w:rsid w:val="00D430F4"/>
    <w:rsid w:val="00D43503"/>
    <w:rsid w:val="00D462D6"/>
    <w:rsid w:val="00D47283"/>
    <w:rsid w:val="00D50109"/>
    <w:rsid w:val="00D51A08"/>
    <w:rsid w:val="00D5356B"/>
    <w:rsid w:val="00D53A0D"/>
    <w:rsid w:val="00D54538"/>
    <w:rsid w:val="00D55747"/>
    <w:rsid w:val="00D55752"/>
    <w:rsid w:val="00D564CE"/>
    <w:rsid w:val="00D6053E"/>
    <w:rsid w:val="00D6292D"/>
    <w:rsid w:val="00D6397A"/>
    <w:rsid w:val="00D63BE2"/>
    <w:rsid w:val="00D64662"/>
    <w:rsid w:val="00D64E2D"/>
    <w:rsid w:val="00D6608D"/>
    <w:rsid w:val="00D66B0A"/>
    <w:rsid w:val="00D71550"/>
    <w:rsid w:val="00D716E1"/>
    <w:rsid w:val="00D71874"/>
    <w:rsid w:val="00D72CC7"/>
    <w:rsid w:val="00D73A60"/>
    <w:rsid w:val="00D75B73"/>
    <w:rsid w:val="00D76767"/>
    <w:rsid w:val="00D77E20"/>
    <w:rsid w:val="00D81418"/>
    <w:rsid w:val="00D81637"/>
    <w:rsid w:val="00D81BDA"/>
    <w:rsid w:val="00D84A1D"/>
    <w:rsid w:val="00D84CC1"/>
    <w:rsid w:val="00D85051"/>
    <w:rsid w:val="00D8754D"/>
    <w:rsid w:val="00D917E0"/>
    <w:rsid w:val="00D958D2"/>
    <w:rsid w:val="00D96733"/>
    <w:rsid w:val="00DA020E"/>
    <w:rsid w:val="00DA0FB0"/>
    <w:rsid w:val="00DA1A30"/>
    <w:rsid w:val="00DA34DE"/>
    <w:rsid w:val="00DA389F"/>
    <w:rsid w:val="00DA3C61"/>
    <w:rsid w:val="00DA4085"/>
    <w:rsid w:val="00DA418F"/>
    <w:rsid w:val="00DA537C"/>
    <w:rsid w:val="00DA6AD1"/>
    <w:rsid w:val="00DA6FD0"/>
    <w:rsid w:val="00DA71CD"/>
    <w:rsid w:val="00DB51F3"/>
    <w:rsid w:val="00DB5E94"/>
    <w:rsid w:val="00DC1906"/>
    <w:rsid w:val="00DC1BA9"/>
    <w:rsid w:val="00DC2557"/>
    <w:rsid w:val="00DC3121"/>
    <w:rsid w:val="00DC43C0"/>
    <w:rsid w:val="00DC4DFD"/>
    <w:rsid w:val="00DC5927"/>
    <w:rsid w:val="00DC6B8F"/>
    <w:rsid w:val="00DD26FA"/>
    <w:rsid w:val="00DD29B8"/>
    <w:rsid w:val="00DD2E3C"/>
    <w:rsid w:val="00DD3C9E"/>
    <w:rsid w:val="00DD407C"/>
    <w:rsid w:val="00DD5FB6"/>
    <w:rsid w:val="00DD621C"/>
    <w:rsid w:val="00DD7C96"/>
    <w:rsid w:val="00DE3866"/>
    <w:rsid w:val="00DE5A9C"/>
    <w:rsid w:val="00DE6E7E"/>
    <w:rsid w:val="00DF2F86"/>
    <w:rsid w:val="00DF2FD6"/>
    <w:rsid w:val="00DF32FA"/>
    <w:rsid w:val="00DF37FC"/>
    <w:rsid w:val="00DF41AE"/>
    <w:rsid w:val="00DF5A81"/>
    <w:rsid w:val="00DF664F"/>
    <w:rsid w:val="00DF6801"/>
    <w:rsid w:val="00DF6F23"/>
    <w:rsid w:val="00DF78D0"/>
    <w:rsid w:val="00DF7BAD"/>
    <w:rsid w:val="00E005A7"/>
    <w:rsid w:val="00E01732"/>
    <w:rsid w:val="00E0206B"/>
    <w:rsid w:val="00E023A5"/>
    <w:rsid w:val="00E04D7C"/>
    <w:rsid w:val="00E06B93"/>
    <w:rsid w:val="00E07AB6"/>
    <w:rsid w:val="00E07ADB"/>
    <w:rsid w:val="00E129BC"/>
    <w:rsid w:val="00E141A6"/>
    <w:rsid w:val="00E17BAE"/>
    <w:rsid w:val="00E223CB"/>
    <w:rsid w:val="00E22B7A"/>
    <w:rsid w:val="00E247A5"/>
    <w:rsid w:val="00E24C18"/>
    <w:rsid w:val="00E26AAF"/>
    <w:rsid w:val="00E26D47"/>
    <w:rsid w:val="00E30E59"/>
    <w:rsid w:val="00E31C95"/>
    <w:rsid w:val="00E338BD"/>
    <w:rsid w:val="00E344D1"/>
    <w:rsid w:val="00E34EA9"/>
    <w:rsid w:val="00E370A6"/>
    <w:rsid w:val="00E42B66"/>
    <w:rsid w:val="00E4397F"/>
    <w:rsid w:val="00E446A7"/>
    <w:rsid w:val="00E4591D"/>
    <w:rsid w:val="00E46609"/>
    <w:rsid w:val="00E46B2B"/>
    <w:rsid w:val="00E46B4D"/>
    <w:rsid w:val="00E4792C"/>
    <w:rsid w:val="00E47CF8"/>
    <w:rsid w:val="00E51303"/>
    <w:rsid w:val="00E51F6F"/>
    <w:rsid w:val="00E54675"/>
    <w:rsid w:val="00E54C4B"/>
    <w:rsid w:val="00E5602D"/>
    <w:rsid w:val="00E562B6"/>
    <w:rsid w:val="00E5669F"/>
    <w:rsid w:val="00E569B0"/>
    <w:rsid w:val="00E578AE"/>
    <w:rsid w:val="00E604E6"/>
    <w:rsid w:val="00E617C6"/>
    <w:rsid w:val="00E621A0"/>
    <w:rsid w:val="00E626DF"/>
    <w:rsid w:val="00E62E0E"/>
    <w:rsid w:val="00E63A36"/>
    <w:rsid w:val="00E64CD6"/>
    <w:rsid w:val="00E65352"/>
    <w:rsid w:val="00E659B1"/>
    <w:rsid w:val="00E66168"/>
    <w:rsid w:val="00E66CF7"/>
    <w:rsid w:val="00E67CEE"/>
    <w:rsid w:val="00E70275"/>
    <w:rsid w:val="00E72BA2"/>
    <w:rsid w:val="00E73E8D"/>
    <w:rsid w:val="00E743DE"/>
    <w:rsid w:val="00E75212"/>
    <w:rsid w:val="00E76DF4"/>
    <w:rsid w:val="00E77703"/>
    <w:rsid w:val="00E777DC"/>
    <w:rsid w:val="00E77922"/>
    <w:rsid w:val="00E80082"/>
    <w:rsid w:val="00E81F6F"/>
    <w:rsid w:val="00E82809"/>
    <w:rsid w:val="00E833B8"/>
    <w:rsid w:val="00E836E4"/>
    <w:rsid w:val="00E87094"/>
    <w:rsid w:val="00E91F68"/>
    <w:rsid w:val="00E9210C"/>
    <w:rsid w:val="00E92F3B"/>
    <w:rsid w:val="00E9531C"/>
    <w:rsid w:val="00E95525"/>
    <w:rsid w:val="00E96C94"/>
    <w:rsid w:val="00E97017"/>
    <w:rsid w:val="00EA06B1"/>
    <w:rsid w:val="00EA0C95"/>
    <w:rsid w:val="00EA128C"/>
    <w:rsid w:val="00EA3040"/>
    <w:rsid w:val="00EA6E13"/>
    <w:rsid w:val="00EA7CB0"/>
    <w:rsid w:val="00EB0ECB"/>
    <w:rsid w:val="00EB0FC7"/>
    <w:rsid w:val="00EB1BFB"/>
    <w:rsid w:val="00EB3635"/>
    <w:rsid w:val="00EB3DEF"/>
    <w:rsid w:val="00EB4162"/>
    <w:rsid w:val="00EB4FCA"/>
    <w:rsid w:val="00EB6110"/>
    <w:rsid w:val="00EB6CF2"/>
    <w:rsid w:val="00EC2BF8"/>
    <w:rsid w:val="00EC509D"/>
    <w:rsid w:val="00EC566D"/>
    <w:rsid w:val="00ED0317"/>
    <w:rsid w:val="00ED0A4B"/>
    <w:rsid w:val="00ED1F1C"/>
    <w:rsid w:val="00ED3004"/>
    <w:rsid w:val="00ED31A7"/>
    <w:rsid w:val="00ED4BF5"/>
    <w:rsid w:val="00ED54F8"/>
    <w:rsid w:val="00ED692D"/>
    <w:rsid w:val="00ED7458"/>
    <w:rsid w:val="00ED7B7E"/>
    <w:rsid w:val="00EE0E37"/>
    <w:rsid w:val="00EE3765"/>
    <w:rsid w:val="00EE3933"/>
    <w:rsid w:val="00EE47B3"/>
    <w:rsid w:val="00EE4C4B"/>
    <w:rsid w:val="00EE4F20"/>
    <w:rsid w:val="00EE5659"/>
    <w:rsid w:val="00EE6086"/>
    <w:rsid w:val="00EF14DD"/>
    <w:rsid w:val="00EF1D59"/>
    <w:rsid w:val="00EF21CE"/>
    <w:rsid w:val="00EF602F"/>
    <w:rsid w:val="00EF7450"/>
    <w:rsid w:val="00F01C90"/>
    <w:rsid w:val="00F02330"/>
    <w:rsid w:val="00F02F6B"/>
    <w:rsid w:val="00F03024"/>
    <w:rsid w:val="00F03031"/>
    <w:rsid w:val="00F030CF"/>
    <w:rsid w:val="00F03D23"/>
    <w:rsid w:val="00F07030"/>
    <w:rsid w:val="00F115F7"/>
    <w:rsid w:val="00F12CA7"/>
    <w:rsid w:val="00F134C7"/>
    <w:rsid w:val="00F13870"/>
    <w:rsid w:val="00F14771"/>
    <w:rsid w:val="00F15C8C"/>
    <w:rsid w:val="00F16005"/>
    <w:rsid w:val="00F163E9"/>
    <w:rsid w:val="00F1695B"/>
    <w:rsid w:val="00F2179C"/>
    <w:rsid w:val="00F23C8F"/>
    <w:rsid w:val="00F2518E"/>
    <w:rsid w:val="00F32512"/>
    <w:rsid w:val="00F34D4A"/>
    <w:rsid w:val="00F34F38"/>
    <w:rsid w:val="00F37176"/>
    <w:rsid w:val="00F408FE"/>
    <w:rsid w:val="00F40D93"/>
    <w:rsid w:val="00F41BCE"/>
    <w:rsid w:val="00F41C34"/>
    <w:rsid w:val="00F427B6"/>
    <w:rsid w:val="00F42B8B"/>
    <w:rsid w:val="00F446DF"/>
    <w:rsid w:val="00F44B2F"/>
    <w:rsid w:val="00F501BA"/>
    <w:rsid w:val="00F54939"/>
    <w:rsid w:val="00F566C7"/>
    <w:rsid w:val="00F61F38"/>
    <w:rsid w:val="00F646DB"/>
    <w:rsid w:val="00F64F2A"/>
    <w:rsid w:val="00F70106"/>
    <w:rsid w:val="00F719DA"/>
    <w:rsid w:val="00F721CC"/>
    <w:rsid w:val="00F7481E"/>
    <w:rsid w:val="00F75033"/>
    <w:rsid w:val="00F7588A"/>
    <w:rsid w:val="00F762FC"/>
    <w:rsid w:val="00F775B6"/>
    <w:rsid w:val="00F77BE3"/>
    <w:rsid w:val="00F86548"/>
    <w:rsid w:val="00F866B6"/>
    <w:rsid w:val="00F867C5"/>
    <w:rsid w:val="00F87A11"/>
    <w:rsid w:val="00F922B6"/>
    <w:rsid w:val="00F92BB8"/>
    <w:rsid w:val="00F93275"/>
    <w:rsid w:val="00F935F4"/>
    <w:rsid w:val="00F9445B"/>
    <w:rsid w:val="00F9519A"/>
    <w:rsid w:val="00F95486"/>
    <w:rsid w:val="00F95F2B"/>
    <w:rsid w:val="00F964D1"/>
    <w:rsid w:val="00F96671"/>
    <w:rsid w:val="00FA1B63"/>
    <w:rsid w:val="00FA7DB6"/>
    <w:rsid w:val="00FB006D"/>
    <w:rsid w:val="00FB0273"/>
    <w:rsid w:val="00FB0578"/>
    <w:rsid w:val="00FB0822"/>
    <w:rsid w:val="00FB0CF1"/>
    <w:rsid w:val="00FB134D"/>
    <w:rsid w:val="00FB14C5"/>
    <w:rsid w:val="00FB53D6"/>
    <w:rsid w:val="00FB7AEA"/>
    <w:rsid w:val="00FC14F9"/>
    <w:rsid w:val="00FC151C"/>
    <w:rsid w:val="00FC4030"/>
    <w:rsid w:val="00FC4898"/>
    <w:rsid w:val="00FC55E4"/>
    <w:rsid w:val="00FC56A3"/>
    <w:rsid w:val="00FC59C3"/>
    <w:rsid w:val="00FC70DE"/>
    <w:rsid w:val="00FC75F9"/>
    <w:rsid w:val="00FC7908"/>
    <w:rsid w:val="00FD03DA"/>
    <w:rsid w:val="00FD056E"/>
    <w:rsid w:val="00FD2113"/>
    <w:rsid w:val="00FD2B63"/>
    <w:rsid w:val="00FD2DFF"/>
    <w:rsid w:val="00FD654B"/>
    <w:rsid w:val="00FD6813"/>
    <w:rsid w:val="00FD7869"/>
    <w:rsid w:val="00FE0A05"/>
    <w:rsid w:val="00FE0E03"/>
    <w:rsid w:val="00FE2DBD"/>
    <w:rsid w:val="00FE66EF"/>
    <w:rsid w:val="00FE693E"/>
    <w:rsid w:val="00FF0054"/>
    <w:rsid w:val="00FF06A0"/>
    <w:rsid w:val="00FF2FBA"/>
    <w:rsid w:val="00FF3165"/>
    <w:rsid w:val="00FF600F"/>
    <w:rsid w:val="00FF7E7E"/>
    <w:rsid w:val="065261E5"/>
    <w:rsid w:val="0BFCA1F2"/>
    <w:rsid w:val="24C41A0B"/>
    <w:rsid w:val="3DEF7415"/>
    <w:rsid w:val="4E36FBEC"/>
    <w:rsid w:val="5F164B45"/>
    <w:rsid w:val="6188A3CF"/>
    <w:rsid w:val="7374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E0C168"/>
  <w15:docId w15:val="{F6801D11-0515-4788-AEB9-A92F3BD7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8A1"/>
    <w:pPr>
      <w:spacing w:before="120" w:after="120"/>
      <w:jc w:val="both"/>
    </w:pPr>
    <w:rPr>
      <w:rFonts w:ascii="Aptos" w:hAnsi="Aptos"/>
      <w:color w:val="000000" w:themeColor="text1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527BA"/>
    <w:pPr>
      <w:keepNext/>
      <w:keepLines/>
      <w:numPr>
        <w:numId w:val="6"/>
      </w:numPr>
      <w:spacing w:before="300" w:after="140" w:line="240" w:lineRule="auto"/>
      <w:outlineLvl w:val="0"/>
    </w:pPr>
    <w:rPr>
      <w:rFonts w:eastAsiaTheme="majorEastAsia" w:cstheme="majorBidi"/>
      <w:b/>
      <w:bCs/>
      <w:color w:val="054782"/>
      <w:sz w:val="32"/>
      <w:szCs w:val="32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3B4D41"/>
    <w:pPr>
      <w:numPr>
        <w:ilvl w:val="1"/>
      </w:numPr>
      <w:spacing w:before="280" w:after="120"/>
      <w:outlineLvl w:val="1"/>
    </w:pPr>
    <w:rPr>
      <w:rFonts w:ascii="Aptos Bold" w:hAnsi="Aptos Bold"/>
      <w:bCs w:val="0"/>
      <w:sz w:val="28"/>
      <w:szCs w:val="28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2C7E5C"/>
    <w:pPr>
      <w:numPr>
        <w:ilvl w:val="2"/>
      </w:numPr>
      <w:spacing w:before="240"/>
      <w:outlineLvl w:val="2"/>
    </w:pPr>
    <w:rPr>
      <w:bCs/>
      <w:sz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D4752"/>
    <w:pPr>
      <w:numPr>
        <w:ilvl w:val="3"/>
      </w:numPr>
      <w:outlineLvl w:val="3"/>
    </w:pPr>
    <w:rPr>
      <w:b w:val="0"/>
      <w:bCs w:val="0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locked/>
    <w:rsid w:val="005D29C9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0F1D3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5D29C9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F1D3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5D29C9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5D29C9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5D29C9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7BA"/>
    <w:rPr>
      <w:rFonts w:ascii="Aptos" w:eastAsiaTheme="majorEastAsia" w:hAnsi="Aptos" w:cstheme="majorBidi"/>
      <w:b/>
      <w:bCs/>
      <w:color w:val="054782"/>
      <w:sz w:val="32"/>
      <w:szCs w:val="3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rsid w:val="00876626"/>
    <w:pPr>
      <w:pBdr>
        <w:top w:val="single" w:sz="4" w:space="10" w:color="BB8336"/>
        <w:bottom w:val="single" w:sz="4" w:space="10" w:color="BB8336"/>
      </w:pBdr>
      <w:spacing w:before="360" w:after="360"/>
      <w:ind w:left="426" w:right="864"/>
    </w:pPr>
    <w:rPr>
      <w:i/>
      <w:iCs/>
      <w:color w:val="BB8336"/>
    </w:rPr>
  </w:style>
  <w:style w:type="character" w:customStyle="1" w:styleId="Heading2Char">
    <w:name w:val="Heading 2 Char"/>
    <w:basedOn w:val="DefaultParagraphFont"/>
    <w:link w:val="Heading2"/>
    <w:uiPriority w:val="9"/>
    <w:rsid w:val="003B4D41"/>
    <w:rPr>
      <w:rFonts w:ascii="Aptos Bold" w:eastAsiaTheme="majorEastAsia" w:hAnsi="Aptos Bold" w:cstheme="majorBidi"/>
      <w:b/>
      <w:color w:val="05478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F116D"/>
    <w:rPr>
      <w:rFonts w:ascii="Aptos Bold" w:eastAsiaTheme="majorEastAsia" w:hAnsi="Aptos Bold" w:cstheme="majorBidi"/>
      <w:b/>
      <w:bCs/>
      <w:color w:val="054782"/>
      <w:szCs w:val="2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B12E3"/>
    <w:pPr>
      <w:spacing w:before="400" w:after="200" w:line="240" w:lineRule="auto"/>
    </w:pPr>
    <w:rPr>
      <w:rFonts w:ascii="Aptos Bold" w:hAnsi="Aptos Bold"/>
      <w:b/>
      <w:bCs/>
      <w:cap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BB12E3"/>
    <w:rPr>
      <w:rFonts w:ascii="Aptos Bold" w:hAnsi="Aptos Bold"/>
      <w:b/>
      <w:bCs/>
      <w:caps/>
      <w:color w:val="000000" w:themeColor="text1"/>
      <w:sz w:val="40"/>
      <w:szCs w:val="40"/>
      <w:lang w:val="en-GB"/>
    </w:rPr>
  </w:style>
  <w:style w:type="paragraph" w:styleId="Subtitle">
    <w:name w:val="Subtitle"/>
    <w:basedOn w:val="Normal"/>
    <w:next w:val="Normal"/>
    <w:link w:val="SubtitleChar"/>
    <w:uiPriority w:val="11"/>
    <w:semiHidden/>
    <w:locked/>
    <w:rsid w:val="00606853"/>
    <w:pPr>
      <w:numPr>
        <w:ilvl w:val="1"/>
      </w:numPr>
    </w:pPr>
    <w:rPr>
      <w:rFonts w:asciiTheme="majorHAnsi" w:eastAsiaTheme="majorEastAsia" w:hAnsiTheme="majorHAnsi" w:cstheme="majorBidi"/>
      <w:i/>
      <w:iCs/>
      <w:color w:val="1F3B7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C25BB"/>
    <w:rPr>
      <w:rFonts w:asciiTheme="majorHAnsi" w:eastAsiaTheme="majorEastAsia" w:hAnsiTheme="majorHAnsi" w:cstheme="majorBidi"/>
      <w:i/>
      <w:iCs/>
      <w:color w:val="1F3B71" w:themeColor="accent1"/>
      <w:spacing w:val="15"/>
      <w:sz w:val="24"/>
      <w:szCs w:val="24"/>
      <w:lang w:val="en-GB"/>
    </w:rPr>
  </w:style>
  <w:style w:type="paragraph" w:customStyle="1" w:styleId="ListParagraph2">
    <w:name w:val="List Paragraph 2"/>
    <w:basedOn w:val="ListParagraph"/>
    <w:uiPriority w:val="34"/>
    <w:qFormat/>
    <w:rsid w:val="00564DBC"/>
    <w:pPr>
      <w:numPr>
        <w:ilvl w:val="1"/>
      </w:numPr>
      <w:ind w:left="1134" w:hanging="425"/>
    </w:pPr>
  </w:style>
  <w:style w:type="paragraph" w:styleId="Quote">
    <w:name w:val="Quote"/>
    <w:basedOn w:val="Normal"/>
    <w:next w:val="Normal"/>
    <w:link w:val="QuoteChar"/>
    <w:uiPriority w:val="29"/>
    <w:qFormat/>
    <w:rsid w:val="00D77E20"/>
    <w:pPr>
      <w:spacing w:before="240" w:after="240"/>
      <w:ind w:left="425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77E20"/>
    <w:rPr>
      <w:rFonts w:ascii="Aptos" w:hAnsi="Aptos"/>
      <w:i/>
      <w:iCs/>
      <w:color w:val="000000" w:themeColor="text1"/>
      <w:lang w:val="en-GB"/>
    </w:rPr>
  </w:style>
  <w:style w:type="paragraph" w:styleId="ListParagraph">
    <w:name w:val="List Paragraph"/>
    <w:basedOn w:val="Normal"/>
    <w:uiPriority w:val="34"/>
    <w:qFormat/>
    <w:rsid w:val="00CA4186"/>
    <w:pPr>
      <w:numPr>
        <w:numId w:val="4"/>
      </w:numPr>
    </w:pPr>
    <w:rPr>
      <w:rFonts w:eastAsia="Times New Roman" w:cs="Times New Roman"/>
      <w:color w:val="auto"/>
      <w:szCs w:val="24"/>
      <w:lang w:eastAsia="it-IT"/>
    </w:rPr>
  </w:style>
  <w:style w:type="table" w:styleId="TableGrid">
    <w:name w:val="Table Grid"/>
    <w:basedOn w:val="TableNormal"/>
    <w:uiPriority w:val="39"/>
    <w:locked/>
    <w:rsid w:val="00C27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957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25F"/>
    <w:rPr>
      <w:rFonts w:ascii="Tahoma" w:hAnsi="Tahoma" w:cs="Tahoma"/>
      <w:color w:val="323232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2691"/>
    <w:rPr>
      <w:color w:val="BB8336"/>
      <w:u w:val="single"/>
    </w:rPr>
  </w:style>
  <w:style w:type="numbering" w:customStyle="1" w:styleId="Style1">
    <w:name w:val="Style1"/>
    <w:basedOn w:val="NoList"/>
    <w:uiPriority w:val="99"/>
    <w:locked/>
    <w:rsid w:val="00790A2B"/>
    <w:pPr>
      <w:numPr>
        <w:numId w:val="1"/>
      </w:numPr>
    </w:pPr>
  </w:style>
  <w:style w:type="numbering" w:customStyle="1" w:styleId="List2">
    <w:name w:val="List2"/>
    <w:basedOn w:val="Style1"/>
    <w:uiPriority w:val="99"/>
    <w:locked/>
    <w:rsid w:val="00790A2B"/>
    <w:pPr>
      <w:numPr>
        <w:numId w:val="2"/>
      </w:numPr>
    </w:pPr>
  </w:style>
  <w:style w:type="paragraph" w:styleId="Header">
    <w:name w:val="header"/>
    <w:basedOn w:val="Footer"/>
    <w:link w:val="HeaderChar"/>
    <w:uiPriority w:val="99"/>
    <w:unhideWhenUsed/>
    <w:rsid w:val="0059170A"/>
    <w:pPr>
      <w:tabs>
        <w:tab w:val="clear" w:pos="4536"/>
        <w:tab w:val="clear" w:pos="9072"/>
      </w:tabs>
      <w:spacing w:line="240" w:lineRule="auto"/>
      <w:ind w:left="142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59170A"/>
    <w:rPr>
      <w:rFonts w:ascii="Aptos Light" w:hAnsi="Aptos Light"/>
      <w:color w:val="000000" w:themeColor="text1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02330"/>
    <w:pPr>
      <w:tabs>
        <w:tab w:val="center" w:pos="4536"/>
        <w:tab w:val="right" w:pos="9072"/>
      </w:tabs>
    </w:pPr>
    <w:rPr>
      <w:rFonts w:ascii="Aptos Light" w:hAnsi="Aptos Light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25377D"/>
    <w:pPr>
      <w:spacing w:before="480" w:line="276" w:lineRule="auto"/>
      <w:outlineLvl w:val="9"/>
    </w:pPr>
    <w:rPr>
      <w:rFonts w:asciiTheme="majorHAnsi" w:hAnsiTheme="majorHAnsi"/>
      <w:color w:val="172C54" w:themeColor="accent1" w:themeShade="BF"/>
      <w:lang w:val="en-US"/>
    </w:rPr>
  </w:style>
  <w:style w:type="paragraph" w:styleId="FootnoteText">
    <w:name w:val="footnote text"/>
    <w:basedOn w:val="Normal"/>
    <w:link w:val="FootnoteTextChar"/>
    <w:uiPriority w:val="99"/>
    <w:rsid w:val="007D2320"/>
    <w:pPr>
      <w:tabs>
        <w:tab w:val="left" w:pos="142"/>
      </w:tabs>
      <w:spacing w:before="40" w:after="40"/>
      <w:ind w:left="142" w:hanging="142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D2320"/>
    <w:rPr>
      <w:rFonts w:ascii="Aptos" w:hAnsi="Aptos"/>
      <w:color w:val="000000" w:themeColor="text1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226C90"/>
    <w:rPr>
      <w:vertAlign w:val="superscript"/>
    </w:rPr>
  </w:style>
  <w:style w:type="numbering" w:customStyle="1" w:styleId="Bullets1">
    <w:name w:val="Bullets1"/>
    <w:basedOn w:val="NoList"/>
    <w:uiPriority w:val="99"/>
    <w:locked/>
    <w:rsid w:val="0025377D"/>
    <w:pPr>
      <w:numPr>
        <w:numId w:val="3"/>
      </w:numPr>
    </w:pPr>
  </w:style>
  <w:style w:type="paragraph" w:styleId="Caption">
    <w:name w:val="caption"/>
    <w:basedOn w:val="Normal"/>
    <w:next w:val="Normal"/>
    <w:autoRedefine/>
    <w:uiPriority w:val="36"/>
    <w:unhideWhenUsed/>
    <w:qFormat/>
    <w:rsid w:val="001D6E66"/>
    <w:pPr>
      <w:spacing w:after="200"/>
    </w:pPr>
    <w:rPr>
      <w:b/>
      <w:b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F116D"/>
    <w:rPr>
      <w:rFonts w:ascii="Aptos Bold" w:eastAsiaTheme="majorEastAsia" w:hAnsi="Aptos Bold" w:cstheme="majorBidi"/>
      <w:i/>
      <w:iCs/>
      <w:color w:val="054782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BFD"/>
    <w:rPr>
      <w:rFonts w:asciiTheme="majorHAnsi" w:eastAsiaTheme="majorEastAsia" w:hAnsiTheme="majorHAnsi" w:cstheme="majorBidi"/>
      <w:color w:val="0F1D38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9C9"/>
    <w:rPr>
      <w:rFonts w:asciiTheme="majorHAnsi" w:eastAsiaTheme="majorEastAsia" w:hAnsiTheme="majorHAnsi" w:cstheme="majorBidi"/>
      <w:i/>
      <w:iCs/>
      <w:color w:val="0F1D3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9C9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9C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9C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02330"/>
    <w:rPr>
      <w:rFonts w:ascii="Aptos Light" w:hAnsi="Aptos Light"/>
      <w:color w:val="000000" w:themeColor="text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3054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3054C2"/>
    <w:rPr>
      <w:color w:val="837767" w:themeColor="followedHyperlink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626"/>
    <w:rPr>
      <w:rFonts w:ascii="Aptos" w:hAnsi="Aptos"/>
      <w:i/>
      <w:iCs/>
      <w:color w:val="BB8336"/>
      <w:lang w:val="en-GB"/>
    </w:rPr>
  </w:style>
  <w:style w:type="paragraph" w:customStyle="1" w:styleId="HightlightTextwithleftindentGAAnnex">
    <w:name w:val="Hightlight Text with left indent (GA: Annex)"/>
    <w:basedOn w:val="Normal"/>
    <w:next w:val="Normal"/>
    <w:uiPriority w:val="3"/>
    <w:qFormat/>
    <w:rsid w:val="004E38E9"/>
    <w:pPr>
      <w:spacing w:before="240"/>
      <w:ind w:left="567"/>
      <w:contextualSpacing/>
    </w:pPr>
    <w:rPr>
      <w:b/>
      <w:bCs/>
      <w:color w:val="005F20"/>
    </w:rPr>
  </w:style>
  <w:style w:type="paragraph" w:customStyle="1" w:styleId="Headline1WITHOUTNR-UseforTableofContents">
    <w:name w:val="Headline 1 WITHOUT NR - Use for Table of Contents"/>
    <w:basedOn w:val="Heading1"/>
    <w:next w:val="Normal"/>
    <w:uiPriority w:val="2"/>
    <w:qFormat/>
    <w:rsid w:val="001E38E8"/>
    <w:pPr>
      <w:numPr>
        <w:numId w:val="0"/>
      </w:numPr>
    </w:pPr>
    <w:rPr>
      <w:color w:val="005F2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3B6B79"/>
    <w:rPr>
      <w:sz w:val="16"/>
      <w:szCs w:val="16"/>
    </w:rPr>
  </w:style>
  <w:style w:type="paragraph" w:customStyle="1" w:styleId="HeadlinePARTS">
    <w:name w:val="Headline PARTS"/>
    <w:basedOn w:val="Heading1"/>
    <w:next w:val="Normal"/>
    <w:semiHidden/>
    <w:qFormat/>
    <w:locked/>
    <w:rsid w:val="0093184B"/>
    <w:pPr>
      <w:numPr>
        <w:numId w:val="5"/>
      </w:numPr>
    </w:pPr>
    <w:rPr>
      <w:color w:val="005F2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3B6B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6B79"/>
    <w:rPr>
      <w:rFonts w:ascii="Aptos" w:hAnsi="Aptos"/>
      <w:color w:val="000000" w:themeColor="text1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B6B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B79"/>
    <w:rPr>
      <w:rFonts w:ascii="Aptos" w:hAnsi="Aptos"/>
      <w:b/>
      <w:bCs/>
      <w:color w:val="000000" w:themeColor="text1"/>
      <w:sz w:val="20"/>
      <w:szCs w:val="20"/>
      <w:lang w:val="en-GB"/>
    </w:rPr>
  </w:style>
  <w:style w:type="paragraph" w:customStyle="1" w:styleId="StrongBoldMini-Headline-wholeparagraph">
    <w:name w:val="Strong/Bold (Mini-Headline) - whole paragraph"/>
    <w:basedOn w:val="Normal"/>
    <w:next w:val="Normal"/>
    <w:uiPriority w:val="2"/>
    <w:qFormat/>
    <w:rsid w:val="00217B07"/>
    <w:pPr>
      <w:keepNext/>
      <w:keepLines/>
      <w:spacing w:before="220"/>
      <w:jc w:val="left"/>
    </w:pPr>
    <w:rPr>
      <w:b/>
    </w:rPr>
  </w:style>
  <w:style w:type="paragraph" w:customStyle="1" w:styleId="Sub-SubHeadingItalic">
    <w:name w:val="Sub-Sub Heading Italic"/>
    <w:basedOn w:val="Normal"/>
    <w:next w:val="Normal"/>
    <w:uiPriority w:val="3"/>
    <w:qFormat/>
    <w:rsid w:val="006371E9"/>
    <w:pPr>
      <w:spacing w:before="220"/>
    </w:pPr>
    <w:rPr>
      <w:i/>
      <w:iCs/>
    </w:rPr>
  </w:style>
  <w:style w:type="paragraph" w:customStyle="1" w:styleId="BOXBlackRegular">
    <w:name w:val="BOX: Black Regular"/>
    <w:basedOn w:val="Normal"/>
    <w:next w:val="Normal"/>
    <w:uiPriority w:val="4"/>
    <w:qFormat/>
    <w:rsid w:val="00B23D57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pacing w:before="400" w:after="400"/>
    </w:pPr>
  </w:style>
  <w:style w:type="paragraph" w:customStyle="1" w:styleId="BOXBlackBold">
    <w:name w:val="BOX: Black Bold"/>
    <w:basedOn w:val="BOXBlackRegular"/>
    <w:next w:val="Normal"/>
    <w:uiPriority w:val="4"/>
    <w:qFormat/>
    <w:rsid w:val="000332FC"/>
    <w:rPr>
      <w:b/>
      <w:bCs/>
    </w:rPr>
  </w:style>
  <w:style w:type="paragraph" w:customStyle="1" w:styleId="BOXGreenBold">
    <w:name w:val="BOX: Green Bold"/>
    <w:basedOn w:val="BOXBlackRegular"/>
    <w:next w:val="Normal"/>
    <w:uiPriority w:val="4"/>
    <w:qFormat/>
    <w:rsid w:val="00734DD5"/>
    <w:pPr>
      <w:pBdr>
        <w:top w:val="single" w:sz="4" w:space="4" w:color="005F20"/>
        <w:left w:val="single" w:sz="4" w:space="4" w:color="005F20"/>
        <w:bottom w:val="single" w:sz="4" w:space="4" w:color="005F20"/>
        <w:right w:val="single" w:sz="4" w:space="4" w:color="005F20"/>
      </w:pBdr>
    </w:pPr>
    <w:rPr>
      <w:b/>
      <w:bCs/>
      <w:color w:val="005F20"/>
    </w:rPr>
  </w:style>
  <w:style w:type="paragraph" w:customStyle="1" w:styleId="TextwithrightindentGAExecutiveSummary">
    <w:name w:val="Text with right indent (GA: Executive Summary)"/>
    <w:basedOn w:val="Normal"/>
    <w:next w:val="Normal"/>
    <w:uiPriority w:val="3"/>
    <w:qFormat/>
    <w:rsid w:val="006B45F0"/>
    <w:pPr>
      <w:spacing w:before="240" w:after="360"/>
      <w:ind w:right="1701"/>
      <w:contextualSpacing/>
    </w:pPr>
  </w:style>
  <w:style w:type="paragraph" w:styleId="TOC1">
    <w:name w:val="toc 1"/>
    <w:aliases w:val="(DO NOT USE - system format)"/>
    <w:basedOn w:val="Normal"/>
    <w:next w:val="Normal"/>
    <w:autoRedefine/>
    <w:uiPriority w:val="39"/>
    <w:locked/>
    <w:rsid w:val="00C769F8"/>
    <w:pPr>
      <w:spacing w:after="100"/>
    </w:pPr>
  </w:style>
  <w:style w:type="paragraph" w:styleId="TOC2">
    <w:name w:val="toc 2"/>
    <w:aliases w:val="(DO NOT USE - system format)."/>
    <w:basedOn w:val="Normal"/>
    <w:next w:val="Normal"/>
    <w:autoRedefine/>
    <w:uiPriority w:val="39"/>
    <w:locked/>
    <w:rsid w:val="00C769F8"/>
    <w:pPr>
      <w:spacing w:after="100"/>
      <w:ind w:left="220"/>
    </w:pPr>
  </w:style>
  <w:style w:type="paragraph" w:styleId="TOC3">
    <w:name w:val="toc 3"/>
    <w:aliases w:val="(DO NOT USE - system format).."/>
    <w:basedOn w:val="Normal"/>
    <w:next w:val="Normal"/>
    <w:autoRedefine/>
    <w:uiPriority w:val="39"/>
    <w:locked/>
    <w:rsid w:val="00C769F8"/>
    <w:pPr>
      <w:spacing w:after="100"/>
      <w:ind w:left="440"/>
    </w:pPr>
  </w:style>
  <w:style w:type="character" w:styleId="Strong">
    <w:name w:val="Strong"/>
    <w:uiPriority w:val="22"/>
    <w:qFormat/>
    <w:rsid w:val="00D20124"/>
    <w:rPr>
      <w:b/>
      <w:bCs/>
    </w:rPr>
  </w:style>
  <w:style w:type="paragraph" w:customStyle="1" w:styleId="Numeration">
    <w:name w:val="Numeration"/>
    <w:basedOn w:val="ListParagraph"/>
    <w:uiPriority w:val="34"/>
    <w:qFormat/>
    <w:rsid w:val="00D564CE"/>
    <w:pPr>
      <w:numPr>
        <w:numId w:val="7"/>
      </w:numPr>
    </w:pPr>
  </w:style>
  <w:style w:type="paragraph" w:customStyle="1" w:styleId="TITLESMALL">
    <w:name w:val="TITLE SMALL"/>
    <w:basedOn w:val="Title"/>
    <w:uiPriority w:val="10"/>
    <w:qFormat/>
    <w:rsid w:val="009E2E4A"/>
    <w:pPr>
      <w:jc w:val="left"/>
    </w:pPr>
    <w:rPr>
      <w:sz w:val="28"/>
      <w:szCs w:val="28"/>
    </w:rPr>
  </w:style>
  <w:style w:type="paragraph" w:customStyle="1" w:styleId="BOXGreenRegular">
    <w:name w:val="BOX: Green Regular"/>
    <w:basedOn w:val="BOXBlackRegular"/>
    <w:uiPriority w:val="4"/>
    <w:qFormat/>
    <w:rsid w:val="00F721CC"/>
    <w:pPr>
      <w:pBdr>
        <w:top w:val="single" w:sz="4" w:space="4" w:color="005F20"/>
        <w:left w:val="single" w:sz="4" w:space="4" w:color="005F20"/>
        <w:bottom w:val="single" w:sz="4" w:space="4" w:color="005F20"/>
        <w:right w:val="single" w:sz="4" w:space="4" w:color="005F20"/>
      </w:pBdr>
    </w:pPr>
    <w:rPr>
      <w:color w:val="005F20"/>
    </w:rPr>
  </w:style>
  <w:style w:type="paragraph" w:customStyle="1" w:styleId="ListParagraph3">
    <w:name w:val="List Paragraph 3"/>
    <w:basedOn w:val="ListParagraph"/>
    <w:uiPriority w:val="34"/>
    <w:qFormat/>
    <w:rsid w:val="002166F1"/>
    <w:pPr>
      <w:ind w:left="1560" w:hanging="426"/>
    </w:pPr>
  </w:style>
  <w:style w:type="paragraph" w:styleId="NormalWeb">
    <w:name w:val="Normal (Web)"/>
    <w:basedOn w:val="Normal"/>
    <w:uiPriority w:val="99"/>
    <w:semiHidden/>
    <w:unhideWhenUsed/>
    <w:locked/>
    <w:rsid w:val="00201C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locked/>
    <w:rsid w:val="00201C08"/>
    <w:rPr>
      <w:i/>
      <w:iCs/>
    </w:rPr>
  </w:style>
  <w:style w:type="paragraph" w:customStyle="1" w:styleId="SmallPrint">
    <w:name w:val="Small Print"/>
    <w:basedOn w:val="Normal"/>
    <w:uiPriority w:val="98"/>
    <w:qFormat/>
    <w:rsid w:val="00327A78"/>
    <w:rPr>
      <w:sz w:val="18"/>
      <w:szCs w:val="18"/>
    </w:rPr>
  </w:style>
  <w:style w:type="table" w:customStyle="1" w:styleId="ENIM">
    <w:name w:val="ENIM"/>
    <w:basedOn w:val="ListTable3"/>
    <w:uiPriority w:val="99"/>
    <w:rsid w:val="00622921"/>
    <w:rPr>
      <w:rFonts w:ascii="Nunito Sans" w:hAnsi="Nunito Sans"/>
      <w:sz w:val="20"/>
      <w:szCs w:val="20"/>
      <w:lang w:val="en-GB" w:eastAsia="en-GB"/>
    </w:rPr>
    <w:tblPr>
      <w:tblBorders>
        <w:top w:val="single" w:sz="4" w:space="0" w:color="054782"/>
        <w:left w:val="single" w:sz="4" w:space="0" w:color="054782"/>
        <w:bottom w:val="single" w:sz="4" w:space="0" w:color="054782"/>
        <w:right w:val="single" w:sz="4" w:space="0" w:color="054782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054782"/>
      </w:tcPr>
    </w:tblStylePr>
    <w:tblStylePr w:type="lastRow">
      <w:rPr>
        <w:b/>
        <w:bCs/>
      </w:rPr>
      <w:tblPr/>
      <w:tcPr>
        <w:tcBorders>
          <w:top w:val="double" w:sz="4" w:space="0" w:color="9FCFFB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">
    <w:name w:val="List Table 3"/>
    <w:basedOn w:val="TableNormal"/>
    <w:uiPriority w:val="48"/>
    <w:locked/>
    <w:rsid w:val="00D076A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NoSpacing">
    <w:name w:val="No Spacing"/>
    <w:link w:val="NoSpacingChar"/>
    <w:uiPriority w:val="1"/>
    <w:qFormat/>
    <w:locked/>
    <w:rsid w:val="007B110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B110C"/>
    <w:rPr>
      <w:rFonts w:eastAsiaTheme="minorEastAsia"/>
      <w:lang w:val="en-US"/>
    </w:rPr>
  </w:style>
  <w:style w:type="paragraph" w:customStyle="1" w:styleId="link">
    <w:name w:val="link"/>
    <w:basedOn w:val="Normal"/>
    <w:link w:val="linkChar"/>
    <w:qFormat/>
    <w:rsid w:val="00E81F6F"/>
    <w:pPr>
      <w:spacing w:line="259" w:lineRule="auto"/>
    </w:pPr>
    <w:rPr>
      <w:color w:val="33A161"/>
    </w:rPr>
  </w:style>
  <w:style w:type="character" w:customStyle="1" w:styleId="linkChar">
    <w:name w:val="link Char"/>
    <w:basedOn w:val="DefaultParagraphFont"/>
    <w:link w:val="link"/>
    <w:rsid w:val="00E81F6F"/>
    <w:rPr>
      <w:rFonts w:ascii="Aptos" w:hAnsi="Aptos"/>
      <w:color w:val="33A161"/>
      <w:lang w:val="en-GB"/>
    </w:rPr>
  </w:style>
  <w:style w:type="table" w:styleId="GridTable4-Accent1">
    <w:name w:val="Grid Table 4 Accent 1"/>
    <w:basedOn w:val="TableNormal"/>
    <w:uiPriority w:val="49"/>
    <w:locked/>
    <w:rsid w:val="00BA1395"/>
    <w:pPr>
      <w:spacing w:after="0" w:line="240" w:lineRule="auto"/>
    </w:pPr>
    <w:rPr>
      <w:rFonts w:ascii="Arial" w:hAnsi="Arial" w:cs="Arial"/>
      <w:sz w:val="20"/>
      <w:szCs w:val="20"/>
      <w:lang w:val="en-GB"/>
      <w14:ligatures w14:val="standardContextual"/>
    </w:rPr>
    <w:tblPr>
      <w:tblStyleRowBandSize w:val="1"/>
      <w:tblStyleColBandSize w:val="1"/>
      <w:tblBorders>
        <w:top w:val="single" w:sz="4" w:space="0" w:color="527DCF" w:themeColor="accent1" w:themeTint="99"/>
        <w:left w:val="single" w:sz="4" w:space="0" w:color="527DCF" w:themeColor="accent1" w:themeTint="99"/>
        <w:bottom w:val="single" w:sz="4" w:space="0" w:color="527DCF" w:themeColor="accent1" w:themeTint="99"/>
        <w:right w:val="single" w:sz="4" w:space="0" w:color="527DCF" w:themeColor="accent1" w:themeTint="99"/>
        <w:insideH w:val="single" w:sz="4" w:space="0" w:color="527DCF" w:themeColor="accent1" w:themeTint="99"/>
        <w:insideV w:val="single" w:sz="4" w:space="0" w:color="527D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3B71" w:themeColor="accent1"/>
          <w:left w:val="single" w:sz="4" w:space="0" w:color="1F3B71" w:themeColor="accent1"/>
          <w:bottom w:val="single" w:sz="4" w:space="0" w:color="1F3B71" w:themeColor="accent1"/>
          <w:right w:val="single" w:sz="4" w:space="0" w:color="1F3B71" w:themeColor="accent1"/>
          <w:insideH w:val="nil"/>
          <w:insideV w:val="nil"/>
        </w:tcBorders>
        <w:shd w:val="clear" w:color="auto" w:fill="1F3B71" w:themeFill="accent1"/>
      </w:tcPr>
    </w:tblStylePr>
    <w:tblStylePr w:type="lastRow">
      <w:rPr>
        <w:b/>
        <w:bCs/>
      </w:rPr>
      <w:tblPr/>
      <w:tcPr>
        <w:tcBorders>
          <w:top w:val="double" w:sz="4" w:space="0" w:color="1F3B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3EF" w:themeFill="accent1" w:themeFillTint="33"/>
      </w:tcPr>
    </w:tblStylePr>
    <w:tblStylePr w:type="band1Horz">
      <w:tblPr/>
      <w:tcPr>
        <w:shd w:val="clear" w:color="auto" w:fill="C5D3EF" w:themeFill="accent1" w:themeFillTint="33"/>
      </w:tcPr>
    </w:tblStylePr>
  </w:style>
  <w:style w:type="paragraph" w:styleId="Revision">
    <w:name w:val="Revision"/>
    <w:hidden/>
    <w:uiPriority w:val="99"/>
    <w:semiHidden/>
    <w:rsid w:val="00556C4D"/>
    <w:pPr>
      <w:spacing w:after="0" w:line="240" w:lineRule="auto"/>
    </w:pPr>
    <w:rPr>
      <w:rFonts w:ascii="Aptos" w:hAnsi="Aptos"/>
      <w:color w:val="000000" w:themeColor="text1"/>
      <w:lang w:val="en-GB"/>
    </w:rPr>
  </w:style>
  <w:style w:type="character" w:styleId="Mention">
    <w:name w:val="Mention"/>
    <w:basedOn w:val="DefaultParagraphFont"/>
    <w:uiPriority w:val="99"/>
    <w:unhideWhenUsed/>
    <w:locked/>
    <w:rsid w:val="00FD03DA"/>
    <w:rPr>
      <w:color w:val="2B579A"/>
      <w:shd w:val="clear" w:color="auto" w:fill="E1DFDD"/>
    </w:rPr>
  </w:style>
  <w:style w:type="paragraph" w:customStyle="1" w:styleId="Formatvorlage4">
    <w:name w:val="Formatvorlage4"/>
    <w:basedOn w:val="Normal"/>
    <w:link w:val="Formatvorlage4Zchn"/>
    <w:qFormat/>
    <w:rsid w:val="00935D73"/>
    <w:pPr>
      <w:keepNext/>
      <w:keepLines/>
      <w:numPr>
        <w:numId w:val="25"/>
      </w:numPr>
      <w:spacing w:before="160" w:after="160" w:line="259" w:lineRule="auto"/>
      <w:jc w:val="left"/>
      <w:outlineLvl w:val="1"/>
    </w:pPr>
    <w:rPr>
      <w:rFonts w:asciiTheme="majorHAnsi" w:eastAsia="Aptos" w:hAnsiTheme="majorHAnsi" w:cstheme="majorBidi"/>
      <w:b/>
      <w:color w:val="172C54" w:themeColor="accent1" w:themeShade="BF"/>
      <w:kern w:val="2"/>
      <w14:ligatures w14:val="standardContextual"/>
    </w:rPr>
  </w:style>
  <w:style w:type="character" w:customStyle="1" w:styleId="Formatvorlage4Zchn">
    <w:name w:val="Formatvorlage4 Zchn"/>
    <w:basedOn w:val="DefaultParagraphFont"/>
    <w:link w:val="Formatvorlage4"/>
    <w:rsid w:val="00935D73"/>
    <w:rPr>
      <w:rFonts w:asciiTheme="majorHAnsi" w:eastAsia="Aptos" w:hAnsiTheme="majorHAnsi" w:cstheme="majorBidi"/>
      <w:b/>
      <w:color w:val="172C54" w:themeColor="accent1" w:themeShade="BF"/>
      <w:kern w:val="2"/>
      <w:lang w:val="en-GB"/>
      <w14:ligatures w14:val="standardContextual"/>
    </w:rPr>
  </w:style>
  <w:style w:type="numbering" w:customStyle="1" w:styleId="Formatvorlage5">
    <w:name w:val="Formatvorlage5"/>
    <w:basedOn w:val="NoList"/>
    <w:uiPriority w:val="99"/>
    <w:rsid w:val="00935D73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6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sultations@enim-rail.e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im-rail.eu" TargetMode="External"/><Relationship Id="rId1" Type="http://schemas.openxmlformats.org/officeDocument/2006/relationships/hyperlink" Target="mailto:mailbox@rne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NE\RailNetEurope\RNE%20Share%20-%20Documents\GENERAL%20ADMINISTRATION\RNE%20Communications%20Library\Templates\Word%20Templates_Document,%20Attendance%20List\1.1_RNE%20Large%20Document%202026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RNE">
      <a:dk1>
        <a:sysClr val="windowText" lastClr="000000"/>
      </a:dk1>
      <a:lt1>
        <a:sysClr val="window" lastClr="FFFFFF"/>
      </a:lt1>
      <a:dk2>
        <a:srgbClr val="005F20"/>
      </a:dk2>
      <a:lt2>
        <a:srgbClr val="BF873D"/>
      </a:lt2>
      <a:accent1>
        <a:srgbClr val="1F3B71"/>
      </a:accent1>
      <a:accent2>
        <a:srgbClr val="B20E10"/>
      </a:accent2>
      <a:accent3>
        <a:srgbClr val="06C6C1"/>
      </a:accent3>
      <a:accent4>
        <a:srgbClr val="E8BC10"/>
      </a:accent4>
      <a:accent5>
        <a:srgbClr val="7E003F"/>
      </a:accent5>
      <a:accent6>
        <a:srgbClr val="4A1863"/>
      </a:accent6>
      <a:hlink>
        <a:srgbClr val="BF873D"/>
      </a:hlink>
      <a:folHlink>
        <a:srgbClr val="837767"/>
      </a:folHlink>
    </a:clrScheme>
    <a:fontScheme name="Myriad Pro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06B710B-1D70-40E8-9FE6-DCD72093C0D7}">
  <we:reference id="55f4f48d-19ff-4851-a401-33beba51a61d" version="1.0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DA94A5F7AEAF45A8168B9EA1637925" ma:contentTypeVersion="4" ma:contentTypeDescription="Ein neues Dokument erstellen." ma:contentTypeScope="" ma:versionID="e6f7cb5ae577a6baab99a334ebf4bd97">
  <xsd:schema xmlns:xsd="http://www.w3.org/2001/XMLSchema" xmlns:xs="http://www.w3.org/2001/XMLSchema" xmlns:p="http://schemas.microsoft.com/office/2006/metadata/properties" xmlns:ns2="a6bc26bf-6529-4174-9f08-413d33b33abf" targetNamespace="http://schemas.microsoft.com/office/2006/metadata/properties" ma:root="true" ma:fieldsID="d5bef7eeee2e57a82d1e5df0b236cb73" ns2:_="">
    <xsd:import namespace="a6bc26bf-6529-4174-9f08-413d33b33a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c26bf-6529-4174-9f08-413d33b33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606D5-5645-40A9-B1CD-CEC344BCCB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FA5423-5DD7-445F-A830-30FBF3D29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DEA7B-ABC4-4B28-9423-0B5463F4E7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206672-527D-4230-A577-9C2B3FB8E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bc26bf-6529-4174-9f08-413d33b33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da0c22-3e77-43b9-8faf-0bad2baf7893}" enabled="1" method="Standard" siteId="{085c0b65-6a84-4006-851e-5faa7ec5367e}" removed="0"/>
  <clbl:label id="{d7f910f2-d112-4bea-bb89-91da8ba07ce8}" enabled="1" method="Privileged" siteId="{1605717a-48fd-474a-a9d8-c77fe3d1c9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1.1_RNE Large Document 2026 - TEMPLATE.dotx</Template>
  <TotalTime>0</TotalTime>
  <Pages>9</Pages>
  <Words>484</Words>
  <Characters>2763</Characters>
  <Application>Microsoft Office Word</Application>
  <DocSecurity>8</DocSecurity>
  <Lines>23</Lines>
  <Paragraphs>6</Paragraphs>
  <ScaleCrop>false</ScaleCrop>
  <Manager>akrivi.gkampoura@rne.eu</Manager>
  <Company>Microsoft</Company>
  <LinksUpToDate>false</LinksUpToDate>
  <CharactersWithSpaces>3241</CharactersWithSpaces>
  <SharedDoc>false</SharedDoc>
  <HLinks>
    <vt:vector size="90" baseType="variant">
      <vt:variant>
        <vt:i4>5767234</vt:i4>
      </vt:variant>
      <vt:variant>
        <vt:i4>75</vt:i4>
      </vt:variant>
      <vt:variant>
        <vt:i4>0</vt:i4>
      </vt:variant>
      <vt:variant>
        <vt:i4>5</vt:i4>
      </vt:variant>
      <vt:variant>
        <vt:lpwstr>https://rne.eu/wp-content/uploads/Early-Phase-Stakeholder-Engagement.pdf</vt:lpwstr>
      </vt:variant>
      <vt:variant>
        <vt:lpwstr/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_Toc238557698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_Toc238557697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_Toc238557696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_Toc238557695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_Toc238557694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_Toc238557693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_Toc238557692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_Toc238557691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_Toc238557690</vt:lpwstr>
      </vt:variant>
      <vt:variant>
        <vt:i4>1966137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_Toc238557689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_Toc238557688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_Toc238557687</vt:lpwstr>
      </vt:variant>
      <vt:variant>
        <vt:i4>5046291</vt:i4>
      </vt:variant>
      <vt:variant>
        <vt:i4>6</vt:i4>
      </vt:variant>
      <vt:variant>
        <vt:i4>0</vt:i4>
      </vt:variant>
      <vt:variant>
        <vt:i4>5</vt:i4>
      </vt:variant>
      <vt:variant>
        <vt:lpwstr>http://www.enim-rail.eu/</vt:lpwstr>
      </vt:variant>
      <vt:variant>
        <vt:lpwstr/>
      </vt:variant>
      <vt:variant>
        <vt:i4>917544</vt:i4>
      </vt:variant>
      <vt:variant>
        <vt:i4>3</vt:i4>
      </vt:variant>
      <vt:variant>
        <vt:i4>0</vt:i4>
      </vt:variant>
      <vt:variant>
        <vt:i4>5</vt:i4>
      </vt:variant>
      <vt:variant>
        <vt:lpwstr>mailto:mailbox@rne.eu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Kopfer</dc:creator>
  <cp:keywords/>
  <cp:lastModifiedBy>Ayper Deniz</cp:lastModifiedBy>
  <cp:revision>2</cp:revision>
  <cp:lastPrinted>2025-08-29T13:03:00Z</cp:lastPrinted>
  <dcterms:created xsi:type="dcterms:W3CDTF">2026-09-24T09:11:00Z</dcterms:created>
  <dcterms:modified xsi:type="dcterms:W3CDTF">2026-09-24T09:11:00Z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8f2844bf6339f5cc12868389a563bc4771ff495d4e7fc0d11ce5880c828fc590</vt:lpwstr>
  </property>
  <property fmtid="{D5CDD505-2E9C-101B-9397-08002B2CF9AE}" pid="3" name="ClassificationContentMarkingFooterShapeIds">
    <vt:lpwstr>2d670961,4dd84877,79176622,2da1ac1e</vt:lpwstr>
  </property>
  <property fmtid="{D5CDD505-2E9C-101B-9397-08002B2CF9AE}" pid="4" name="ClassificationContentMarkingFooterFontProps">
    <vt:lpwstr>#008000,10,Aptos</vt:lpwstr>
  </property>
  <property fmtid="{D5CDD505-2E9C-101B-9397-08002B2CF9AE}" pid="5" name="ClassificationContentMarkingFooterText">
    <vt:lpwstr>PUBLIC</vt:lpwstr>
  </property>
  <property fmtid="{D5CDD505-2E9C-101B-9397-08002B2CF9AE}" pid="6" name="ContentTypeId">
    <vt:lpwstr>0x01010059DA94A5F7AEAF45A8168B9EA1637925</vt:lpwstr>
  </property>
  <property fmtid="{D5CDD505-2E9C-101B-9397-08002B2CF9AE}" pid="7" name="docLang">
    <vt:lpwstr>en</vt:lpwstr>
  </property>
</Properties>
</file>