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67E6" w14:textId="77777777" w:rsidR="00C27D09" w:rsidRPr="00825E3D" w:rsidRDefault="00C27D09" w:rsidP="004B1B8B"/>
    <w:p w14:paraId="07D29D27" w14:textId="77777777" w:rsidR="00C27D09" w:rsidRPr="00825E3D" w:rsidRDefault="00C27D09" w:rsidP="004B1B8B"/>
    <w:p w14:paraId="35E3964B" w14:textId="77777777" w:rsidR="00300891" w:rsidRPr="00825E3D" w:rsidRDefault="00300891" w:rsidP="004B1B8B"/>
    <w:p w14:paraId="77098CC4" w14:textId="77777777" w:rsidR="00300891" w:rsidRPr="00825E3D" w:rsidRDefault="00300891" w:rsidP="004B1B8B"/>
    <w:p w14:paraId="446A2D05" w14:textId="77777777" w:rsidR="00264C20" w:rsidRDefault="00264C20" w:rsidP="00413F67"/>
    <w:p w14:paraId="384DEF5C" w14:textId="77777777" w:rsidR="004B1B8B" w:rsidRDefault="004B1B8B" w:rsidP="00413F67"/>
    <w:p w14:paraId="20E46E65" w14:textId="77777777" w:rsidR="004B1B8B" w:rsidRPr="00825E3D" w:rsidRDefault="004B1B8B" w:rsidP="00413F67"/>
    <w:p w14:paraId="5F63DF79" w14:textId="77777777" w:rsidR="00517778" w:rsidRPr="00517778" w:rsidRDefault="00517778" w:rsidP="00517778">
      <w:pPr>
        <w:spacing w:before="400" w:after="200" w:line="240" w:lineRule="auto"/>
        <w:jc w:val="left"/>
        <w:rPr>
          <w:rFonts w:ascii="Aptos Bold" w:hAnsi="Aptos Bold"/>
          <w:b/>
          <w:bCs/>
          <w:caps/>
          <w:sz w:val="40"/>
          <w:szCs w:val="40"/>
        </w:rPr>
      </w:pPr>
      <w:r w:rsidRPr="00517778">
        <w:rPr>
          <w:rFonts w:ascii="Aptos Bold" w:hAnsi="Aptos Bold"/>
          <w:b/>
          <w:bCs/>
          <w:cap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810910" wp14:editId="230CBBD6">
                <wp:simplePos x="0" y="0"/>
                <wp:positionH relativeFrom="margin">
                  <wp:posOffset>7620</wp:posOffset>
                </wp:positionH>
                <wp:positionV relativeFrom="page">
                  <wp:posOffset>4186479</wp:posOffset>
                </wp:positionV>
                <wp:extent cx="1079500" cy="53975"/>
                <wp:effectExtent l="0" t="0" r="25400" b="22225"/>
                <wp:wrapNone/>
                <wp:docPr id="39564435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53975"/>
                        </a:xfrm>
                        <a:prstGeom prst="rect">
                          <a:avLst/>
                        </a:prstGeom>
                        <a:solidFill>
                          <a:srgbClr val="054782"/>
                        </a:solidFill>
                        <a:ln w="25400" cap="flat" cmpd="sng" algn="ctr">
                          <a:solidFill>
                            <a:srgbClr val="054782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ABE78" id="Rechteck 1" o:spid="_x0000_s1026" style="position:absolute;margin-left:.6pt;margin-top:329.65pt;width:85pt;height: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" fillcolor="#054782" strokecolor="#054782" strokeweight="2pt">
                <w10:wrap anchorx="margin" anchory="page"/>
              </v:rect>
            </w:pict>
          </mc:Fallback>
        </mc:AlternateContent>
      </w:r>
      <w:r w:rsidRPr="00517778">
        <w:rPr>
          <w:rFonts w:ascii="Aptos Bold" w:hAnsi="Aptos Bold"/>
          <w:b/>
          <w:bCs/>
          <w:caps/>
          <w:sz w:val="40"/>
          <w:szCs w:val="40"/>
        </w:rPr>
        <w:t xml:space="preserve">Consultation Guidelines </w:t>
      </w:r>
      <w:r w:rsidRPr="00517778">
        <w:rPr>
          <w:rFonts w:ascii="Aptos Bold" w:hAnsi="Aptos Bold"/>
          <w:b/>
          <w:bCs/>
          <w:caps/>
          <w:sz w:val="40"/>
          <w:szCs w:val="40"/>
        </w:rPr>
        <w:br/>
        <w:t>under art. 57(2) of the capacity regulation</w:t>
      </w:r>
    </w:p>
    <w:p w14:paraId="20A0CF48" w14:textId="77777777" w:rsidR="00E539C8" w:rsidRDefault="00E539C8" w:rsidP="00E539C8">
      <w:pPr>
        <w:rPr>
          <w:rFonts w:ascii="Aptos Bold" w:hAnsi="Aptos Bold"/>
          <w:b/>
          <w:bCs/>
          <w:caps/>
          <w:sz w:val="28"/>
          <w:szCs w:val="20"/>
        </w:rPr>
      </w:pPr>
    </w:p>
    <w:p w14:paraId="39F3FD9E" w14:textId="38030EF7" w:rsidR="00032983" w:rsidRDefault="004624B0" w:rsidP="00E539C8">
      <w:r>
        <w:rPr>
          <w:rFonts w:ascii="Aptos Bold" w:hAnsi="Aptos Bold"/>
          <w:b/>
          <w:bCs/>
          <w:caps/>
          <w:sz w:val="28"/>
          <w:szCs w:val="20"/>
        </w:rPr>
        <w:t>Form for feedback gathering</w:t>
      </w:r>
    </w:p>
    <w:p w14:paraId="60557AA7" w14:textId="77777777" w:rsidR="00440695" w:rsidRDefault="00440695" w:rsidP="00032983"/>
    <w:p w14:paraId="203EA0FA" w14:textId="71C64EDD" w:rsidR="00B74C15" w:rsidRPr="00275239" w:rsidRDefault="00ED54D5" w:rsidP="00B74C15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5FCC7B87" wp14:editId="22BA67C4">
            <wp:simplePos x="0" y="0"/>
            <wp:positionH relativeFrom="margin">
              <wp:align>left</wp:align>
            </wp:positionH>
            <wp:positionV relativeFrom="paragraph">
              <wp:posOffset>2667000</wp:posOffset>
            </wp:positionV>
            <wp:extent cx="1652067" cy="345685"/>
            <wp:effectExtent l="0" t="0" r="0" b="0"/>
            <wp:wrapNone/>
            <wp:docPr id="110061610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067" cy="34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249" w:rsidRPr="00275239">
        <w:rPr>
          <w:sz w:val="20"/>
          <w:szCs w:val="20"/>
        </w:rPr>
        <w:br w:type="page"/>
      </w:r>
    </w:p>
    <w:p w14:paraId="75185002" w14:textId="77777777" w:rsidR="001D2599" w:rsidRDefault="001D2599" w:rsidP="00CC4F3F">
      <w:pPr>
        <w:pStyle w:val="Headline1WITHOUTNR-UseforTableofContents"/>
        <w:sectPr w:rsidR="001D2599" w:rsidSect="002B730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127" w:right="1417" w:bottom="1560" w:left="1417" w:header="510" w:footer="724" w:gutter="0"/>
          <w:cols w:space="708"/>
          <w:titlePg/>
          <w:docGrid w:linePitch="360"/>
        </w:sectPr>
      </w:pPr>
    </w:p>
    <w:p w14:paraId="1DB26BCB" w14:textId="24D0448F" w:rsidR="009D792F" w:rsidRPr="00D900E6" w:rsidRDefault="00A753E4" w:rsidP="00CC4F3F">
      <w:pPr>
        <w:pStyle w:val="Headline1WITHOUTNR-UseforTableofContents"/>
        <w:rPr>
          <w:color w:val="054782"/>
        </w:rPr>
      </w:pPr>
      <w:r w:rsidRPr="00D900E6">
        <w:rPr>
          <w:color w:val="054782"/>
        </w:rPr>
        <w:lastRenderedPageBreak/>
        <w:t xml:space="preserve">Table of </w:t>
      </w:r>
      <w:r w:rsidR="00311E7B" w:rsidRPr="00D900E6">
        <w:rPr>
          <w:color w:val="054782"/>
        </w:rPr>
        <w:t>Contents</w:t>
      </w:r>
    </w:p>
    <w:p w14:paraId="26165A0D" w14:textId="65F51915" w:rsidR="003B3588" w:rsidRDefault="00800E50">
      <w:pPr>
        <w:pStyle w:val="TOC1"/>
        <w:tabs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"2-3" \h \z \t "Heading 1,1" </w:instrText>
      </w:r>
      <w:r>
        <w:fldChar w:fldCharType="separate"/>
      </w:r>
      <w:hyperlink w:anchor="_Toc241050522" w:history="1">
        <w:r w:rsidR="003B3588" w:rsidRPr="0040132B">
          <w:rPr>
            <w:rStyle w:val="Hyperlink"/>
            <w:noProof/>
          </w:rPr>
          <w:t>FEEDBACK GATHERING</w:t>
        </w:r>
        <w:r w:rsidR="003B3588">
          <w:rPr>
            <w:noProof/>
            <w:webHidden/>
          </w:rPr>
          <w:tab/>
        </w:r>
        <w:r w:rsidR="003B3588">
          <w:rPr>
            <w:noProof/>
            <w:webHidden/>
          </w:rPr>
          <w:fldChar w:fldCharType="begin"/>
        </w:r>
        <w:r w:rsidR="003B3588">
          <w:rPr>
            <w:noProof/>
            <w:webHidden/>
          </w:rPr>
          <w:instrText xml:space="preserve"> PAGEREF _Toc241050522 \h </w:instrText>
        </w:r>
        <w:r w:rsidR="003B3588">
          <w:rPr>
            <w:noProof/>
            <w:webHidden/>
          </w:rPr>
        </w:r>
        <w:r w:rsidR="003B3588">
          <w:rPr>
            <w:noProof/>
            <w:webHidden/>
          </w:rPr>
          <w:fldChar w:fldCharType="separate"/>
        </w:r>
        <w:r w:rsidR="003B3588">
          <w:rPr>
            <w:noProof/>
            <w:webHidden/>
          </w:rPr>
          <w:t>4</w:t>
        </w:r>
        <w:r w:rsidR="003B3588">
          <w:rPr>
            <w:noProof/>
            <w:webHidden/>
          </w:rPr>
          <w:fldChar w:fldCharType="end"/>
        </w:r>
      </w:hyperlink>
    </w:p>
    <w:p w14:paraId="42897485" w14:textId="786BC8BA" w:rsidR="003B3588" w:rsidRDefault="003B3588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23" w:history="1">
        <w:r w:rsidRPr="0040132B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CHAPTER I — INTRODUCTION AND GENERAL PROVISIONS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E47FD51" w14:textId="60D00F66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24" w:history="1">
        <w:r w:rsidRPr="0040132B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Purpose and scope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ACDCE97" w14:textId="753AB1D0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25" w:history="1">
        <w:r w:rsidRPr="0040132B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Legal basis and other relevant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47B393D" w14:textId="73FE4F8A" w:rsidR="003B3588" w:rsidRDefault="003B3588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26" w:history="1">
        <w:r w:rsidRPr="0040132B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CHAPTER II - LEGAL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4FD6D0" w14:textId="3AC70AF4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27" w:history="1">
        <w:r w:rsidRPr="0040132B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Consultation obligations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FF0DADB" w14:textId="5D474115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28" w:history="1">
        <w:r w:rsidRPr="0040132B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Addressees of consultation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608CF9C" w14:textId="2991A3E2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29" w:history="1">
        <w:r w:rsidRPr="0040132B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Legal principles governing consultations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B117B86" w14:textId="2D1AE6B8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0" w:history="1">
        <w:r w:rsidRPr="0040132B">
          <w:rPr>
            <w:rStyle w:val="Hyperlink"/>
            <w:noProof/>
          </w:rPr>
          <w:t>2.4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Specific requirements regarding addressees of consultations and timelines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8BC9439" w14:textId="57B409CA" w:rsidR="003B3588" w:rsidRDefault="003B3588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1" w:history="1">
        <w:r w:rsidRPr="0040132B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CHAPTER III — CONSULTATION APPROACH &amp;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58F5906" w14:textId="60B55538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2" w:history="1">
        <w:r w:rsidRPr="0040132B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General approach to stakeholder consultation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7572103" w14:textId="5498834B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3" w:history="1">
        <w:r w:rsidRPr="0040132B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Fundamental consultation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9A1DE0" w14:textId="49BB7C20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4" w:history="1">
        <w:r w:rsidRPr="0040132B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Principles and criteria guiding the (non-) incorporation of stakeholder feedback in the revision of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778CD2E" w14:textId="6449D6EE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5" w:history="1">
        <w:r w:rsidRPr="0040132B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Consultations on regularly prepared or updated documents and processes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0641708" w14:textId="1F99D859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6" w:history="1">
        <w:r w:rsidRPr="0040132B">
          <w:rPr>
            <w:rStyle w:val="Hyperlink"/>
            <w:noProof/>
          </w:rPr>
          <w:t>3.5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Approach to consult with the European Railway Platform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AD46605" w14:textId="5DA12F37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7" w:history="1">
        <w:r w:rsidRPr="0040132B">
          <w:rPr>
            <w:rStyle w:val="Hyperlink"/>
            <w:noProof/>
          </w:rPr>
          <w:t>3.6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Complementary stakeholder engagement activities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15ABF09" w14:textId="283883B0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8" w:history="1">
        <w:r w:rsidRPr="0040132B">
          <w:rPr>
            <w:rStyle w:val="Hyperlink"/>
            <w:noProof/>
          </w:rPr>
          <w:t>3.7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Principles for cross-border consultation mechanisms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15F816D" w14:textId="4FDD2EAE" w:rsidR="003B3588" w:rsidRDefault="003B3588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39" w:history="1">
        <w:r w:rsidRPr="0040132B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CHAPTER IV — CONSULTATION PROCEDURES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7F52589" w14:textId="0F9B8B6F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0" w:history="1">
        <w:r w:rsidRPr="0040132B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Practical execution of consultation activities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2ADEB08" w14:textId="1CFC7974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1" w:history="1">
        <w:r w:rsidRPr="0040132B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Information and publication of draft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51E9230" w14:textId="5F5AAC0C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2" w:history="1">
        <w:r w:rsidRPr="0040132B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Submission of contributions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0DAEDB7" w14:textId="3EE753D2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3" w:history="1">
        <w:r w:rsidRPr="0040132B">
          <w:rPr>
            <w:rStyle w:val="Hyperlink"/>
            <w:noProof/>
          </w:rPr>
          <w:t>4.4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Supporting consultation channels and formats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9DE5ABF" w14:textId="2738F8EC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4" w:history="1">
        <w:r w:rsidRPr="0040132B">
          <w:rPr>
            <w:rStyle w:val="Hyperlink"/>
            <w:noProof/>
          </w:rPr>
          <w:t>4.5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Analysis and consideration of stakeholder contributions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24C4659" w14:textId="020EC0D8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5" w:history="1">
        <w:r w:rsidRPr="0040132B">
          <w:rPr>
            <w:rStyle w:val="Hyperlink"/>
            <w:noProof/>
          </w:rPr>
          <w:t>4.6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Storage, processing and use of information submitted by stakeholders during consultations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333B301" w14:textId="6B5CCEBE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6" w:history="1">
        <w:r w:rsidRPr="0040132B">
          <w:rPr>
            <w:rStyle w:val="Hyperlink"/>
            <w:noProof/>
          </w:rPr>
          <w:t>4.7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Adoption and publication of final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166EBB5" w14:textId="21410EB4" w:rsidR="003B3588" w:rsidRDefault="003B3588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7" w:history="1">
        <w:r w:rsidRPr="0040132B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CHAPTER V — FINAL PROVISIONS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46D3707" w14:textId="74F08922" w:rsidR="003B3588" w:rsidRDefault="003B3588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8" w:history="1">
        <w:r w:rsidRPr="0040132B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14:ligatures w14:val="standardContextual"/>
          </w:rPr>
          <w:tab/>
        </w:r>
        <w:r w:rsidRPr="0040132B">
          <w:rPr>
            <w:rStyle w:val="Hyperlink"/>
            <w:noProof/>
          </w:rPr>
          <w:t>Review and amendment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CE4CAD4" w14:textId="3A0C6760" w:rsidR="003B3588" w:rsidRDefault="003B3588">
      <w:pPr>
        <w:pStyle w:val="TOC1"/>
        <w:tabs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49" w:history="1">
        <w:r w:rsidRPr="0040132B">
          <w:rPr>
            <w:rStyle w:val="Hyperlink"/>
            <w:noProof/>
          </w:rPr>
          <w:t>Annex I: Overview of consultation requirements in the Capacity Regulation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0460533" w14:textId="12B1952F" w:rsidR="003B3588" w:rsidRDefault="003B3588">
      <w:pPr>
        <w:pStyle w:val="TOC1"/>
        <w:tabs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50" w:history="1">
        <w:r w:rsidRPr="0040132B">
          <w:rPr>
            <w:rStyle w:val="Hyperlink"/>
            <w:noProof/>
          </w:rPr>
          <w:t>Annex II: Details of consultation procedures of ENIM and NC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9425BBB" w14:textId="52D15751" w:rsidR="003B3588" w:rsidRDefault="003B3588">
      <w:pPr>
        <w:pStyle w:val="TOC1"/>
        <w:tabs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51" w:history="1">
        <w:r w:rsidRPr="0040132B">
          <w:rPr>
            <w:rStyle w:val="Hyperlink"/>
            <w:noProof/>
          </w:rPr>
          <w:t>Annex III: Transparency and accountability on the consultation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1C5E57B" w14:textId="264B4F20" w:rsidR="003B3588" w:rsidRDefault="003B3588">
      <w:pPr>
        <w:pStyle w:val="TOC1"/>
        <w:tabs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14:ligatures w14:val="standardContextual"/>
        </w:rPr>
      </w:pPr>
      <w:hyperlink w:anchor="_Toc241050552" w:history="1">
        <w:r w:rsidRPr="0040132B">
          <w:rPr>
            <w:rStyle w:val="Hyperlink"/>
            <w:noProof/>
          </w:rPr>
          <w:t>General considerations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_Toc241050552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0DDFD79" w14:textId="500183A3" w:rsidR="00311E7B" w:rsidRPr="00825E3D" w:rsidRDefault="00800E50" w:rsidP="00311E7B">
      <w:r>
        <w:fldChar w:fldCharType="end"/>
      </w:r>
      <w:r w:rsidR="00311E7B" w:rsidRPr="00825E3D">
        <w:br w:type="page"/>
      </w:r>
    </w:p>
    <w:p w14:paraId="017A21E9" w14:textId="6A14E56D" w:rsidR="00CD15B4" w:rsidRDefault="00934285" w:rsidP="00EB4F7A">
      <w:pPr>
        <w:pStyle w:val="Heading1"/>
        <w:numPr>
          <w:ilvl w:val="0"/>
          <w:numId w:val="0"/>
        </w:numPr>
        <w:ind w:left="432" w:hanging="432"/>
      </w:pPr>
      <w:bookmarkStart w:id="0" w:name="_Toc241050522"/>
      <w:bookmarkStart w:id="1" w:name="_Ref227665292"/>
      <w:bookmarkStart w:id="2" w:name="_Toc237950234"/>
      <w:r>
        <w:lastRenderedPageBreak/>
        <w:t>FEEDBACK GATHERING</w:t>
      </w:r>
      <w:bookmarkEnd w:id="0"/>
    </w:p>
    <w:p w14:paraId="31A1BB65" w14:textId="77777777" w:rsidR="00CD15B4" w:rsidRDefault="00CD15B4" w:rsidP="00510F86"/>
    <w:p w14:paraId="215798E6" w14:textId="571DE9DE" w:rsidR="00CF4843" w:rsidRDefault="00510F86" w:rsidP="00510F86">
      <w:r>
        <w:t>The present form is intended to ensure a structured and efficient collection of feedback and inputs provided from sector’ stakeholders on the draft Consultations Guidelines</w:t>
      </w:r>
      <w:r w:rsidRPr="00BD5872">
        <w:t xml:space="preserve">, developed by </w:t>
      </w:r>
      <w:r w:rsidR="00CA2A3F">
        <w:t>ENIM</w:t>
      </w:r>
      <w:r w:rsidRPr="00BD5872">
        <w:t xml:space="preserve"> </w:t>
      </w:r>
      <w:r w:rsidR="00CA2A3F">
        <w:t>in accordance with Article 57(2) of</w:t>
      </w:r>
      <w:r w:rsidRPr="00BD5872">
        <w:t xml:space="preserve"> the </w:t>
      </w:r>
      <w:r w:rsidR="00CA2A3F" w:rsidRPr="00CA2A3F">
        <w:t>Regulation EU 2026/1184 on the use of railway infrastructure capacity in the single European railway area</w:t>
      </w:r>
      <w:r w:rsidRPr="00BD5872">
        <w:t>.</w:t>
      </w:r>
      <w:r>
        <w:t xml:space="preserve"> </w:t>
      </w:r>
    </w:p>
    <w:p w14:paraId="67420847" w14:textId="4FAA3DDE" w:rsidR="00510F86" w:rsidRDefault="00510F86" w:rsidP="00510F86">
      <w:r w:rsidRPr="00D14F30">
        <w:t xml:space="preserve">The feedback gathered through this consultation will support </w:t>
      </w:r>
      <w:r w:rsidR="00CF4843">
        <w:t xml:space="preserve">ENIM </w:t>
      </w:r>
      <w:r w:rsidRPr="00D14F30">
        <w:t xml:space="preserve">in refining the guidelines ahead of their formal </w:t>
      </w:r>
      <w:r w:rsidR="000F7F80">
        <w:t>adoption</w:t>
      </w:r>
      <w:r w:rsidRPr="00D14F30">
        <w:t xml:space="preserve"> </w:t>
      </w:r>
      <w:r w:rsidR="000F7F80">
        <w:t>by ENIM by the end of 2026.</w:t>
      </w:r>
      <w:r>
        <w:t xml:space="preserve"> </w:t>
      </w:r>
    </w:p>
    <w:p w14:paraId="0D27BDF2" w14:textId="77777777" w:rsidR="000F1080" w:rsidRDefault="000F1080" w:rsidP="00510F86"/>
    <w:p w14:paraId="6B448A6B" w14:textId="349682E1" w:rsidR="00510F86" w:rsidRDefault="00112D5E" w:rsidP="00494896">
      <w:pPr>
        <w:pStyle w:val="BOXBlackBold"/>
        <w:jc w:val="center"/>
      </w:pPr>
      <w:r w:rsidRPr="00112D5E">
        <w:t xml:space="preserve">Send your </w:t>
      </w:r>
      <w:r w:rsidR="005B23F6">
        <w:t>form</w:t>
      </w:r>
      <w:r w:rsidRPr="00112D5E">
        <w:t xml:space="preserve"> to the following email, or contact us if additional support or information is needed:</w:t>
      </w:r>
    </w:p>
    <w:p w14:paraId="2BBA2BA2" w14:textId="1EE315EC" w:rsidR="00112D5E" w:rsidRDefault="000D27DD" w:rsidP="00494896">
      <w:pPr>
        <w:pStyle w:val="BOXBlackBold"/>
        <w:jc w:val="center"/>
      </w:pPr>
      <w:hyperlink r:id="rId17" w:history="1">
        <w:r w:rsidRPr="007C3E30">
          <w:rPr>
            <w:rStyle w:val="Hyperlink"/>
          </w:rPr>
          <w:t>consultations@enim-rail.eu</w:t>
        </w:r>
      </w:hyperlink>
    </w:p>
    <w:p w14:paraId="518ED1AD" w14:textId="77777777" w:rsidR="00112D5E" w:rsidRDefault="00112D5E" w:rsidP="00510F86"/>
    <w:p w14:paraId="3F7F2A06" w14:textId="77777777" w:rsidR="00510F86" w:rsidRPr="00012C84" w:rsidRDefault="00510F86" w:rsidP="00510F86">
      <w:pPr>
        <w:rPr>
          <w:b/>
          <w:bCs/>
          <w:u w:val="single"/>
        </w:rPr>
      </w:pPr>
      <w:r w:rsidRPr="00012C84">
        <w:rPr>
          <w:b/>
          <w:bCs/>
          <w:u w:val="single"/>
        </w:rPr>
        <w:t>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5"/>
        <w:gridCol w:w="3157"/>
        <w:gridCol w:w="1642"/>
        <w:gridCol w:w="2642"/>
      </w:tblGrid>
      <w:tr w:rsidR="00510F86" w:rsidRPr="003703B6" w14:paraId="34ABF846" w14:textId="77777777" w:rsidTr="009B46B8">
        <w:trPr>
          <w:trHeight w:val="699"/>
        </w:trPr>
        <w:tc>
          <w:tcPr>
            <w:tcW w:w="1575" w:type="dxa"/>
          </w:tcPr>
          <w:p w14:paraId="0C7C0B77" w14:textId="77777777" w:rsidR="00510F86" w:rsidRPr="00012C84" w:rsidRDefault="00510F86" w:rsidP="009B46B8">
            <w:pPr>
              <w:rPr>
                <w:b/>
                <w:bCs/>
              </w:rPr>
            </w:pPr>
            <w:permStart w:id="201418428" w:edGrp="everyone" w:colFirst="3" w:colLast="3"/>
            <w:permStart w:id="1139090782" w:edGrp="everyone" w:colFirst="1" w:colLast="1"/>
            <w:r w:rsidRPr="00012C84">
              <w:rPr>
                <w:b/>
                <w:bCs/>
              </w:rPr>
              <w:t>Name</w:t>
            </w:r>
          </w:p>
        </w:tc>
        <w:tc>
          <w:tcPr>
            <w:tcW w:w="3157" w:type="dxa"/>
          </w:tcPr>
          <w:p w14:paraId="0DD07B32" w14:textId="77777777" w:rsidR="00510F86" w:rsidRPr="003703B6" w:rsidRDefault="00510F86" w:rsidP="009B46B8">
            <w:pPr>
              <w:rPr>
                <w:i/>
                <w:iCs/>
              </w:rPr>
            </w:pPr>
            <w:r w:rsidRPr="003703B6">
              <w:rPr>
                <w:i/>
                <w:iCs/>
              </w:rPr>
              <w:t>Insert your name</w:t>
            </w:r>
          </w:p>
        </w:tc>
        <w:tc>
          <w:tcPr>
            <w:tcW w:w="1642" w:type="dxa"/>
          </w:tcPr>
          <w:p w14:paraId="1212F207" w14:textId="77777777" w:rsidR="00510F86" w:rsidRPr="00012C84" w:rsidRDefault="00510F86" w:rsidP="009B46B8">
            <w:pPr>
              <w:rPr>
                <w:b/>
                <w:bCs/>
              </w:rPr>
            </w:pPr>
            <w:r w:rsidRPr="00012C84">
              <w:rPr>
                <w:b/>
                <w:bCs/>
              </w:rPr>
              <w:t>Last name</w:t>
            </w:r>
          </w:p>
        </w:tc>
        <w:tc>
          <w:tcPr>
            <w:tcW w:w="2642" w:type="dxa"/>
          </w:tcPr>
          <w:p w14:paraId="7BDBA73E" w14:textId="77777777" w:rsidR="00510F86" w:rsidRPr="003703B6" w:rsidRDefault="00510F86" w:rsidP="009B46B8">
            <w:r w:rsidRPr="003703B6">
              <w:rPr>
                <w:i/>
                <w:iCs/>
              </w:rPr>
              <w:t>Insert your last name</w:t>
            </w:r>
          </w:p>
        </w:tc>
      </w:tr>
      <w:tr w:rsidR="00510F86" w:rsidRPr="003703B6" w14:paraId="4BA4C463" w14:textId="77777777" w:rsidTr="009B46B8">
        <w:trPr>
          <w:trHeight w:val="699"/>
        </w:trPr>
        <w:tc>
          <w:tcPr>
            <w:tcW w:w="1575" w:type="dxa"/>
          </w:tcPr>
          <w:p w14:paraId="44606DEC" w14:textId="77777777" w:rsidR="00510F86" w:rsidRPr="00012C84" w:rsidRDefault="00510F86" w:rsidP="009B46B8">
            <w:pPr>
              <w:rPr>
                <w:b/>
                <w:bCs/>
              </w:rPr>
            </w:pPr>
            <w:permStart w:id="2003310712" w:edGrp="everyone" w:colFirst="3" w:colLast="3"/>
            <w:permStart w:id="1265245540" w:edGrp="everyone" w:colFirst="1" w:colLast="1"/>
            <w:permEnd w:id="201418428"/>
            <w:permEnd w:id="1139090782"/>
            <w:r w:rsidRPr="00012C84">
              <w:rPr>
                <w:b/>
                <w:bCs/>
              </w:rPr>
              <w:t>Company/ Organisation’s name</w:t>
            </w:r>
          </w:p>
        </w:tc>
        <w:tc>
          <w:tcPr>
            <w:tcW w:w="3157" w:type="dxa"/>
          </w:tcPr>
          <w:p w14:paraId="4265BE11" w14:textId="77777777" w:rsidR="00510F86" w:rsidRPr="003703B6" w:rsidRDefault="00510F86" w:rsidP="009B46B8">
            <w:r w:rsidRPr="003703B6">
              <w:rPr>
                <w:i/>
                <w:iCs/>
              </w:rPr>
              <w:t>Insert your company’s name</w:t>
            </w:r>
          </w:p>
        </w:tc>
        <w:tc>
          <w:tcPr>
            <w:tcW w:w="1642" w:type="dxa"/>
          </w:tcPr>
          <w:p w14:paraId="54396904" w14:textId="77777777" w:rsidR="00510F86" w:rsidRPr="00012C84" w:rsidRDefault="00510F86" w:rsidP="009B46B8">
            <w:pPr>
              <w:rPr>
                <w:b/>
                <w:bCs/>
              </w:rPr>
            </w:pPr>
            <w:r w:rsidRPr="00012C84">
              <w:rPr>
                <w:b/>
                <w:bCs/>
              </w:rPr>
              <w:t>Company/ Organisation’s category</w:t>
            </w:r>
          </w:p>
        </w:tc>
        <w:tc>
          <w:tcPr>
            <w:tcW w:w="2642" w:type="dxa"/>
          </w:tcPr>
          <w:p w14:paraId="397EAC4C" w14:textId="77777777" w:rsidR="00510F86" w:rsidRPr="003703B6" w:rsidRDefault="00510F86" w:rsidP="009B46B8">
            <w:pPr>
              <w:rPr>
                <w:i/>
                <w:iCs/>
              </w:rPr>
            </w:pPr>
            <w:r w:rsidRPr="003703B6">
              <w:rPr>
                <w:i/>
                <w:iCs/>
              </w:rPr>
              <w:t>Insert your company’s name (e.g. Railway Undertaking, Association, Regulatory Body</w:t>
            </w:r>
            <w:r>
              <w:rPr>
                <w:i/>
                <w:iCs/>
              </w:rPr>
              <w:t>, etc.)</w:t>
            </w:r>
          </w:p>
        </w:tc>
      </w:tr>
      <w:tr w:rsidR="00510F86" w:rsidRPr="003703B6" w14:paraId="668840CF" w14:textId="77777777" w:rsidTr="009B46B8">
        <w:trPr>
          <w:trHeight w:val="699"/>
        </w:trPr>
        <w:tc>
          <w:tcPr>
            <w:tcW w:w="1575" w:type="dxa"/>
          </w:tcPr>
          <w:p w14:paraId="0B0EEF92" w14:textId="77777777" w:rsidR="00510F86" w:rsidRPr="00012C84" w:rsidRDefault="00510F86" w:rsidP="009B46B8">
            <w:pPr>
              <w:rPr>
                <w:b/>
                <w:bCs/>
              </w:rPr>
            </w:pPr>
            <w:permStart w:id="667110702" w:edGrp="everyone" w:colFirst="1" w:colLast="1"/>
            <w:permEnd w:id="2003310712"/>
            <w:permEnd w:id="1265245540"/>
            <w:r w:rsidRPr="00012C84">
              <w:rPr>
                <w:b/>
                <w:bCs/>
              </w:rPr>
              <w:t>Email address</w:t>
            </w:r>
          </w:p>
        </w:tc>
        <w:tc>
          <w:tcPr>
            <w:tcW w:w="3157" w:type="dxa"/>
          </w:tcPr>
          <w:p w14:paraId="57097334" w14:textId="77777777" w:rsidR="00510F86" w:rsidRPr="003703B6" w:rsidRDefault="00510F86" w:rsidP="009B46B8">
            <w:pPr>
              <w:rPr>
                <w:i/>
                <w:iCs/>
              </w:rPr>
            </w:pPr>
            <w:r w:rsidRPr="003703B6">
              <w:rPr>
                <w:i/>
                <w:iCs/>
              </w:rPr>
              <w:t>Insert your email address here</w:t>
            </w:r>
          </w:p>
        </w:tc>
        <w:tc>
          <w:tcPr>
            <w:tcW w:w="1642" w:type="dxa"/>
          </w:tcPr>
          <w:p w14:paraId="20957074" w14:textId="77777777" w:rsidR="00510F86" w:rsidRPr="003703B6" w:rsidRDefault="00510F86" w:rsidP="009B46B8"/>
        </w:tc>
        <w:tc>
          <w:tcPr>
            <w:tcW w:w="2642" w:type="dxa"/>
          </w:tcPr>
          <w:p w14:paraId="2007CE76" w14:textId="77777777" w:rsidR="00510F86" w:rsidRPr="003703B6" w:rsidRDefault="00510F86" w:rsidP="009B46B8"/>
        </w:tc>
      </w:tr>
      <w:permEnd w:id="667110702"/>
    </w:tbl>
    <w:p w14:paraId="142B2B08" w14:textId="77777777" w:rsidR="00510F86" w:rsidRDefault="00510F86" w:rsidP="00510F86"/>
    <w:p w14:paraId="5E2D4817" w14:textId="77777777" w:rsidR="005D1840" w:rsidRDefault="005D1840" w:rsidP="005D1840"/>
    <w:p w14:paraId="748FE1BA" w14:textId="77777777" w:rsidR="005D1840" w:rsidRDefault="005D1840" w:rsidP="005D1840"/>
    <w:p w14:paraId="26E76D0A" w14:textId="77777777" w:rsidR="005D1840" w:rsidRDefault="005D1840" w:rsidP="005D1840"/>
    <w:p w14:paraId="4A824016" w14:textId="77777777" w:rsidR="005D1840" w:rsidRDefault="005D1840" w:rsidP="005D1840"/>
    <w:p w14:paraId="3F378C1C" w14:textId="77777777" w:rsidR="005D1840" w:rsidRDefault="005D1840" w:rsidP="005D1840"/>
    <w:p w14:paraId="132A6ACF" w14:textId="77777777" w:rsidR="005D1840" w:rsidRDefault="005D1840" w:rsidP="005D1840"/>
    <w:p w14:paraId="6A048F39" w14:textId="77777777" w:rsidR="005D1840" w:rsidRDefault="005D1840" w:rsidP="005D1840"/>
    <w:p w14:paraId="7AF1746F" w14:textId="4E4DF04E" w:rsidR="00464BF3" w:rsidRPr="00566CBC" w:rsidRDefault="00464BF3" w:rsidP="00CC4F3F">
      <w:pPr>
        <w:pStyle w:val="Heading1"/>
      </w:pPr>
      <w:bookmarkStart w:id="3" w:name="_Toc241050523"/>
      <w:r w:rsidRPr="00566CBC">
        <w:lastRenderedPageBreak/>
        <w:t>CHAPTER I — INTRODUCTION AND GENERAL PROVISIONS</w:t>
      </w:r>
      <w:bookmarkEnd w:id="1"/>
      <w:bookmarkEnd w:id="2"/>
      <w:bookmarkEnd w:id="3"/>
      <w:r w:rsidRPr="00566CBC">
        <w:t xml:space="preserve"> </w:t>
      </w:r>
    </w:p>
    <w:p w14:paraId="1C0CCF85" w14:textId="77777777" w:rsidR="00464BF3" w:rsidRPr="00A859BE" w:rsidRDefault="00464BF3" w:rsidP="00B37BD7">
      <w:pPr>
        <w:pStyle w:val="Heading2"/>
        <w:rPr>
          <w:rFonts w:hint="eastAsia"/>
        </w:rPr>
      </w:pPr>
      <w:bookmarkStart w:id="4" w:name="_Ref228348025"/>
      <w:bookmarkStart w:id="5" w:name="_Ref228349476"/>
      <w:bookmarkStart w:id="6" w:name="_Ref228349694"/>
      <w:bookmarkStart w:id="7" w:name="_Toc237950235"/>
      <w:bookmarkStart w:id="8" w:name="_Toc241050524"/>
      <w:r w:rsidRPr="00A859BE">
        <w:t>Purpose and scope</w:t>
      </w:r>
      <w:bookmarkEnd w:id="4"/>
      <w:bookmarkEnd w:id="5"/>
      <w:bookmarkEnd w:id="6"/>
      <w:bookmarkEnd w:id="7"/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2110" w14:paraId="2BFEBCF1" w14:textId="77777777" w:rsidTr="009B46B8">
        <w:tc>
          <w:tcPr>
            <w:tcW w:w="9016" w:type="dxa"/>
          </w:tcPr>
          <w:p w14:paraId="76563488" w14:textId="77777777" w:rsidR="00C22110" w:rsidRDefault="00C22110" w:rsidP="009B46B8">
            <w:permStart w:id="2098155134" w:edGrp="everyone"/>
            <w:r>
              <w:t>Insert your comments here</w:t>
            </w:r>
          </w:p>
          <w:permEnd w:id="2098155134"/>
          <w:p w14:paraId="642A34AC" w14:textId="77777777" w:rsidR="00C22110" w:rsidRDefault="00C22110" w:rsidP="009B46B8"/>
          <w:p w14:paraId="4233A0A5" w14:textId="77777777" w:rsidR="00C22110" w:rsidRDefault="00C22110" w:rsidP="009B46B8"/>
          <w:p w14:paraId="51A6C4F0" w14:textId="77777777" w:rsidR="00C22110" w:rsidRDefault="00C22110" w:rsidP="009B46B8"/>
          <w:p w14:paraId="05DE13B7" w14:textId="77777777" w:rsidR="00C22110" w:rsidRDefault="00C22110" w:rsidP="009B46B8"/>
          <w:p w14:paraId="33A715DE" w14:textId="77777777" w:rsidR="00C22110" w:rsidRDefault="00C22110" w:rsidP="009B46B8"/>
        </w:tc>
      </w:tr>
    </w:tbl>
    <w:p w14:paraId="4B3E4A6A" w14:textId="77777777" w:rsidR="00C55FC2" w:rsidRDefault="00C55FC2" w:rsidP="00327A78"/>
    <w:p w14:paraId="0CA6FB0E" w14:textId="77777777" w:rsidR="00F0397E" w:rsidRDefault="00F0397E" w:rsidP="00327A78"/>
    <w:p w14:paraId="221D96B8" w14:textId="77777777" w:rsidR="00C22110" w:rsidRDefault="00D762CC" w:rsidP="00C22110">
      <w:pPr>
        <w:pStyle w:val="Heading2"/>
        <w:rPr>
          <w:rFonts w:hint="eastAsia"/>
        </w:rPr>
      </w:pPr>
      <w:bookmarkStart w:id="9" w:name="_Ref229148346"/>
      <w:bookmarkStart w:id="10" w:name="_Toc237950236"/>
      <w:bookmarkStart w:id="11" w:name="_Toc241050525"/>
      <w:r w:rsidRPr="00A859BE">
        <w:t>Legal basis and other relevant documents</w:t>
      </w:r>
      <w:bookmarkEnd w:id="9"/>
      <w:bookmarkEnd w:id="10"/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2110" w14:paraId="15584D15" w14:textId="77777777" w:rsidTr="009B46B8">
        <w:tc>
          <w:tcPr>
            <w:tcW w:w="9016" w:type="dxa"/>
          </w:tcPr>
          <w:p w14:paraId="642BE19D" w14:textId="77777777" w:rsidR="00C22110" w:rsidRDefault="00C22110" w:rsidP="009B46B8">
            <w:permStart w:id="2014454301" w:edGrp="everyone"/>
            <w:r>
              <w:t>Insert your comments here</w:t>
            </w:r>
          </w:p>
          <w:permEnd w:id="2014454301"/>
          <w:p w14:paraId="027B3CE6" w14:textId="77777777" w:rsidR="00C22110" w:rsidRDefault="00C22110" w:rsidP="009B46B8"/>
          <w:p w14:paraId="4CDBF681" w14:textId="77777777" w:rsidR="00C22110" w:rsidRDefault="00C22110" w:rsidP="009B46B8"/>
          <w:p w14:paraId="2D8CA07D" w14:textId="77777777" w:rsidR="00C22110" w:rsidRDefault="00C22110" w:rsidP="009B46B8"/>
          <w:p w14:paraId="06F59BED" w14:textId="77777777" w:rsidR="00C22110" w:rsidRDefault="00C22110" w:rsidP="009B46B8"/>
          <w:p w14:paraId="176B95A3" w14:textId="77777777" w:rsidR="00C22110" w:rsidRDefault="00C22110" w:rsidP="009B46B8"/>
        </w:tc>
      </w:tr>
    </w:tbl>
    <w:p w14:paraId="5C9EC2A1" w14:textId="6893A82C" w:rsidR="00D762CC" w:rsidRPr="00D762CC" w:rsidRDefault="00D762CC" w:rsidP="00C22110">
      <w:pPr>
        <w:pStyle w:val="Heading2"/>
        <w:numPr>
          <w:ilvl w:val="0"/>
          <w:numId w:val="0"/>
        </w:numPr>
        <w:rPr>
          <w:rFonts w:hint="eastAsia"/>
        </w:rPr>
      </w:pPr>
    </w:p>
    <w:p w14:paraId="474045FA" w14:textId="77777777" w:rsidR="001447C3" w:rsidRDefault="001447C3" w:rsidP="00327A78">
      <w:pPr>
        <w:sectPr w:rsidR="001447C3" w:rsidSect="002B7308">
          <w:pgSz w:w="11906" w:h="16838"/>
          <w:pgMar w:top="2127" w:right="1417" w:bottom="1560" w:left="1417" w:header="510" w:footer="724" w:gutter="0"/>
          <w:cols w:space="708"/>
          <w:titlePg/>
          <w:docGrid w:linePitch="360"/>
        </w:sectPr>
      </w:pPr>
    </w:p>
    <w:p w14:paraId="5150F6D4" w14:textId="77777777" w:rsidR="00C1783B" w:rsidRPr="00C1783B" w:rsidRDefault="00C1783B" w:rsidP="00CC4F3F">
      <w:pPr>
        <w:pStyle w:val="Heading1"/>
      </w:pPr>
      <w:bookmarkStart w:id="12" w:name="_Ref235181974"/>
      <w:bookmarkStart w:id="13" w:name="_Toc237950237"/>
      <w:bookmarkStart w:id="14" w:name="_Toc241050526"/>
      <w:r w:rsidRPr="00C1783B">
        <w:lastRenderedPageBreak/>
        <w:t>CHAPTER II - LEGAL REQUIREMENTS</w:t>
      </w:r>
      <w:bookmarkEnd w:id="12"/>
      <w:bookmarkEnd w:id="13"/>
      <w:bookmarkEnd w:id="14"/>
      <w:r w:rsidRPr="00C1783B">
        <w:t xml:space="preserve"> </w:t>
      </w:r>
    </w:p>
    <w:p w14:paraId="75EC8295" w14:textId="77777777" w:rsidR="00C1783B" w:rsidRPr="003C3694" w:rsidRDefault="00C1783B">
      <w:pPr>
        <w:pStyle w:val="Heading2"/>
        <w:numPr>
          <w:ilvl w:val="1"/>
          <w:numId w:val="8"/>
        </w:numPr>
        <w:rPr>
          <w:rFonts w:hint="eastAsia"/>
        </w:rPr>
      </w:pPr>
      <w:bookmarkStart w:id="15" w:name="_Ref230195183"/>
      <w:bookmarkStart w:id="16" w:name="_Ref230196620"/>
      <w:bookmarkStart w:id="17" w:name="_Ref230197654"/>
      <w:bookmarkStart w:id="18" w:name="_Ref230197874"/>
      <w:bookmarkStart w:id="19" w:name="_Toc237950238"/>
      <w:bookmarkStart w:id="20" w:name="_Toc241050527"/>
      <w:r w:rsidRPr="003C3694">
        <w:t>Consultation obligations</w:t>
      </w:r>
      <w:bookmarkEnd w:id="15"/>
      <w:bookmarkEnd w:id="16"/>
      <w:bookmarkEnd w:id="17"/>
      <w:bookmarkEnd w:id="18"/>
      <w:bookmarkEnd w:id="19"/>
      <w:bookmarkEnd w:id="2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E5870" w14:paraId="7330354E" w14:textId="77777777" w:rsidTr="009B46B8">
        <w:tc>
          <w:tcPr>
            <w:tcW w:w="9016" w:type="dxa"/>
          </w:tcPr>
          <w:p w14:paraId="4BF7AA91" w14:textId="77777777" w:rsidR="007E5870" w:rsidRDefault="007E5870" w:rsidP="009B46B8">
            <w:permStart w:id="1950226232" w:edGrp="everyone"/>
            <w:r>
              <w:t>Insert your comments here</w:t>
            </w:r>
          </w:p>
          <w:permEnd w:id="1950226232"/>
          <w:p w14:paraId="77576B7E" w14:textId="77777777" w:rsidR="007E5870" w:rsidRDefault="007E5870" w:rsidP="009B46B8"/>
          <w:p w14:paraId="6FC3B369" w14:textId="77777777" w:rsidR="007E5870" w:rsidRDefault="007E5870" w:rsidP="009B46B8"/>
          <w:p w14:paraId="41C6C00D" w14:textId="77777777" w:rsidR="007E5870" w:rsidRDefault="007E5870" w:rsidP="009B46B8"/>
          <w:p w14:paraId="00C284C6" w14:textId="77777777" w:rsidR="007E5870" w:rsidRDefault="007E5870" w:rsidP="009B46B8"/>
          <w:p w14:paraId="416C4F6F" w14:textId="77777777" w:rsidR="007E5870" w:rsidRDefault="007E5870" w:rsidP="009B46B8"/>
        </w:tc>
      </w:tr>
    </w:tbl>
    <w:p w14:paraId="5F6D16C6" w14:textId="77777777" w:rsidR="00E446AD" w:rsidRDefault="00E446AD" w:rsidP="00E446AD"/>
    <w:p w14:paraId="0CA0D869" w14:textId="77777777" w:rsidR="00F0397E" w:rsidRDefault="00F0397E" w:rsidP="00E446AD"/>
    <w:p w14:paraId="5BC33B72" w14:textId="2904FBA4" w:rsidR="00C1783B" w:rsidRDefault="00C1783B" w:rsidP="00B37BD7">
      <w:pPr>
        <w:pStyle w:val="Heading2"/>
        <w:rPr>
          <w:rFonts w:hint="eastAsia"/>
        </w:rPr>
      </w:pPr>
      <w:bookmarkStart w:id="21" w:name="_Ref229069342"/>
      <w:bookmarkStart w:id="22" w:name="_Ref229069356"/>
      <w:bookmarkStart w:id="23" w:name="_Ref235179738"/>
      <w:bookmarkStart w:id="24" w:name="_Toc237950239"/>
      <w:bookmarkStart w:id="25" w:name="_Toc241050528"/>
      <w:r w:rsidRPr="00C1783B">
        <w:t>Addressees of consultation</w:t>
      </w:r>
      <w:bookmarkEnd w:id="21"/>
      <w:bookmarkEnd w:id="22"/>
      <w:bookmarkEnd w:id="23"/>
      <w:bookmarkEnd w:id="24"/>
      <w:bookmarkEnd w:id="2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5104" w14:paraId="5697CC62" w14:textId="77777777" w:rsidTr="009B46B8">
        <w:tc>
          <w:tcPr>
            <w:tcW w:w="9016" w:type="dxa"/>
          </w:tcPr>
          <w:p w14:paraId="6CFE1048" w14:textId="77777777" w:rsidR="00D55104" w:rsidRDefault="00D55104" w:rsidP="009B46B8">
            <w:permStart w:id="494343212" w:edGrp="everyone"/>
            <w:r>
              <w:t>Insert your comments here</w:t>
            </w:r>
          </w:p>
          <w:permEnd w:id="494343212"/>
          <w:p w14:paraId="69C399FB" w14:textId="77777777" w:rsidR="00D55104" w:rsidRDefault="00D55104" w:rsidP="009B46B8"/>
          <w:p w14:paraId="0FF72DE5" w14:textId="77777777" w:rsidR="00D55104" w:rsidRDefault="00D55104" w:rsidP="009B46B8"/>
          <w:p w14:paraId="18A85966" w14:textId="77777777" w:rsidR="00D55104" w:rsidRDefault="00D55104" w:rsidP="009B46B8"/>
          <w:p w14:paraId="0D7A622B" w14:textId="77777777" w:rsidR="00D55104" w:rsidRDefault="00D55104" w:rsidP="009B46B8"/>
          <w:p w14:paraId="2B14C35F" w14:textId="77777777" w:rsidR="00D55104" w:rsidRDefault="00D55104" w:rsidP="009B46B8"/>
        </w:tc>
      </w:tr>
    </w:tbl>
    <w:p w14:paraId="1888A046" w14:textId="77777777" w:rsidR="00D55104" w:rsidRDefault="00D55104" w:rsidP="00D55104"/>
    <w:p w14:paraId="313F1378" w14:textId="77777777" w:rsidR="00F0397E" w:rsidRDefault="00F0397E" w:rsidP="00D55104"/>
    <w:p w14:paraId="2E4EF023" w14:textId="77777777" w:rsidR="00C1783B" w:rsidRPr="00C1783B" w:rsidRDefault="00C1783B" w:rsidP="00B37BD7">
      <w:pPr>
        <w:pStyle w:val="Heading2"/>
        <w:rPr>
          <w:rFonts w:hint="eastAsia"/>
        </w:rPr>
      </w:pPr>
      <w:bookmarkStart w:id="26" w:name="_Toc237950240"/>
      <w:bookmarkStart w:id="27" w:name="_Toc241050529"/>
      <w:r w:rsidRPr="00C1783B">
        <w:t>Legal principles governing consultations</w:t>
      </w:r>
      <w:bookmarkEnd w:id="26"/>
      <w:bookmarkEnd w:id="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5104" w14:paraId="4C1DBBD2" w14:textId="77777777" w:rsidTr="009B46B8">
        <w:tc>
          <w:tcPr>
            <w:tcW w:w="9016" w:type="dxa"/>
          </w:tcPr>
          <w:p w14:paraId="648C6BBF" w14:textId="77777777" w:rsidR="00D55104" w:rsidRDefault="00D55104" w:rsidP="009B46B8">
            <w:permStart w:id="1797277703" w:edGrp="everyone"/>
            <w:r>
              <w:t>Insert your comments here</w:t>
            </w:r>
          </w:p>
          <w:permEnd w:id="1797277703"/>
          <w:p w14:paraId="7A0E6017" w14:textId="77777777" w:rsidR="00D55104" w:rsidRDefault="00D55104" w:rsidP="009B46B8"/>
          <w:p w14:paraId="14894D2A" w14:textId="77777777" w:rsidR="00D55104" w:rsidRDefault="00D55104" w:rsidP="009B46B8"/>
          <w:p w14:paraId="72621301" w14:textId="77777777" w:rsidR="00D55104" w:rsidRDefault="00D55104" w:rsidP="009B46B8"/>
          <w:p w14:paraId="378009E5" w14:textId="77777777" w:rsidR="00D55104" w:rsidRDefault="00D55104" w:rsidP="009B46B8"/>
          <w:p w14:paraId="46086BD6" w14:textId="77777777" w:rsidR="00D55104" w:rsidRDefault="00D55104" w:rsidP="009B46B8"/>
        </w:tc>
      </w:tr>
    </w:tbl>
    <w:p w14:paraId="2BBB4148" w14:textId="77777777" w:rsidR="00D55104" w:rsidRDefault="00D55104" w:rsidP="00D55104"/>
    <w:p w14:paraId="520352CD" w14:textId="77777777" w:rsidR="00D55104" w:rsidRDefault="00D55104" w:rsidP="00C1783B"/>
    <w:p w14:paraId="33FA6DF0" w14:textId="77777777" w:rsidR="00C1783B" w:rsidRDefault="00C1783B" w:rsidP="00B37BD7">
      <w:pPr>
        <w:pStyle w:val="Heading2"/>
        <w:rPr>
          <w:rFonts w:hint="eastAsia"/>
        </w:rPr>
      </w:pPr>
      <w:bookmarkStart w:id="28" w:name="_Ref229069425"/>
      <w:bookmarkStart w:id="29" w:name="_Toc237950241"/>
      <w:bookmarkStart w:id="30" w:name="_Toc241050530"/>
      <w:r w:rsidRPr="00C1783B">
        <w:lastRenderedPageBreak/>
        <w:t>Specific requirements regarding addressees of consultations and timelines</w:t>
      </w:r>
      <w:bookmarkEnd w:id="28"/>
      <w:bookmarkEnd w:id="29"/>
      <w:bookmarkEnd w:id="3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5104" w14:paraId="0F6E94D9" w14:textId="77777777" w:rsidTr="009B46B8">
        <w:tc>
          <w:tcPr>
            <w:tcW w:w="9016" w:type="dxa"/>
          </w:tcPr>
          <w:p w14:paraId="07E86638" w14:textId="77777777" w:rsidR="00D55104" w:rsidRDefault="00D55104" w:rsidP="009B46B8">
            <w:permStart w:id="2102591937" w:edGrp="everyone"/>
            <w:r>
              <w:t>Insert your comments here</w:t>
            </w:r>
          </w:p>
          <w:permEnd w:id="2102591937"/>
          <w:p w14:paraId="79A61BC7" w14:textId="77777777" w:rsidR="00D55104" w:rsidRDefault="00D55104" w:rsidP="009B46B8"/>
          <w:p w14:paraId="74848C4A" w14:textId="77777777" w:rsidR="00D55104" w:rsidRDefault="00D55104" w:rsidP="009B46B8"/>
          <w:p w14:paraId="1C06DB69" w14:textId="77777777" w:rsidR="00D55104" w:rsidRDefault="00D55104" w:rsidP="009B46B8"/>
          <w:p w14:paraId="4E1C0D9B" w14:textId="77777777" w:rsidR="00D55104" w:rsidRDefault="00D55104" w:rsidP="009B46B8"/>
          <w:p w14:paraId="2542D192" w14:textId="77777777" w:rsidR="00D55104" w:rsidRDefault="00D55104" w:rsidP="009B46B8"/>
        </w:tc>
      </w:tr>
    </w:tbl>
    <w:p w14:paraId="20511543" w14:textId="269D4247" w:rsidR="00D55104" w:rsidRDefault="00D55104" w:rsidP="00D55104">
      <w:r>
        <w:br w:type="page"/>
      </w:r>
    </w:p>
    <w:p w14:paraId="73CF5934" w14:textId="77777777" w:rsidR="00A54C8F" w:rsidRPr="00CC4F3F" w:rsidRDefault="00A54C8F" w:rsidP="00CC4F3F">
      <w:pPr>
        <w:pStyle w:val="Heading1"/>
      </w:pPr>
      <w:bookmarkStart w:id="31" w:name="_Ref230194547"/>
      <w:bookmarkStart w:id="32" w:name="_Toc237950242"/>
      <w:bookmarkStart w:id="33" w:name="_Toc241050531"/>
      <w:r w:rsidRPr="00CC4F3F">
        <w:lastRenderedPageBreak/>
        <w:t>CHAPTER III — CONSULTATION APPROACH &amp; PRINCIPLES</w:t>
      </w:r>
      <w:bookmarkEnd w:id="31"/>
      <w:bookmarkEnd w:id="32"/>
      <w:bookmarkEnd w:id="33"/>
    </w:p>
    <w:p w14:paraId="58D1F27C" w14:textId="77777777" w:rsidR="005F3584" w:rsidRPr="005F3584" w:rsidRDefault="005F3584" w:rsidP="00B37BD7">
      <w:pPr>
        <w:pStyle w:val="Heading2"/>
        <w:rPr>
          <w:rFonts w:hint="eastAsia"/>
        </w:rPr>
      </w:pPr>
      <w:bookmarkStart w:id="34" w:name="_Ref229135572"/>
      <w:bookmarkStart w:id="35" w:name="_Toc237950243"/>
      <w:bookmarkStart w:id="36" w:name="_Toc241050532"/>
      <w:r w:rsidRPr="005F3584">
        <w:t>General approach to stakeholder consultation</w:t>
      </w:r>
      <w:bookmarkEnd w:id="34"/>
      <w:bookmarkEnd w:id="35"/>
      <w:bookmarkEnd w:id="3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BEB" w14:paraId="0316721E" w14:textId="77777777" w:rsidTr="009B46B8">
        <w:tc>
          <w:tcPr>
            <w:tcW w:w="9016" w:type="dxa"/>
          </w:tcPr>
          <w:p w14:paraId="7F1B5A6F" w14:textId="77777777" w:rsidR="006A2BEB" w:rsidRDefault="006A2BEB" w:rsidP="009B46B8">
            <w:permStart w:id="1428583340" w:edGrp="everyone"/>
            <w:r>
              <w:t>Insert your comments here</w:t>
            </w:r>
          </w:p>
          <w:permEnd w:id="1428583340"/>
          <w:p w14:paraId="57693F19" w14:textId="77777777" w:rsidR="006A2BEB" w:rsidRDefault="006A2BEB" w:rsidP="009B46B8"/>
          <w:p w14:paraId="7BA675C6" w14:textId="77777777" w:rsidR="006A2BEB" w:rsidRDefault="006A2BEB" w:rsidP="009B46B8"/>
          <w:p w14:paraId="3C012903" w14:textId="77777777" w:rsidR="006A2BEB" w:rsidRDefault="006A2BEB" w:rsidP="009B46B8"/>
          <w:p w14:paraId="138F2A24" w14:textId="77777777" w:rsidR="006A2BEB" w:rsidRDefault="006A2BEB" w:rsidP="009B46B8"/>
          <w:p w14:paraId="76505694" w14:textId="77777777" w:rsidR="006A2BEB" w:rsidRDefault="006A2BEB" w:rsidP="009B46B8"/>
        </w:tc>
      </w:tr>
    </w:tbl>
    <w:p w14:paraId="50C0C5A5" w14:textId="77777777" w:rsidR="00080FF1" w:rsidRDefault="00080FF1" w:rsidP="005F3584">
      <w:pPr>
        <w:rPr>
          <w:lang w:val="fr-FR"/>
        </w:rPr>
      </w:pPr>
    </w:p>
    <w:p w14:paraId="56D8B0F4" w14:textId="77777777" w:rsidR="00F0397E" w:rsidRDefault="00F0397E" w:rsidP="005F3584">
      <w:pPr>
        <w:rPr>
          <w:lang w:val="fr-FR"/>
        </w:rPr>
      </w:pPr>
    </w:p>
    <w:p w14:paraId="4FC8BB91" w14:textId="77777777" w:rsidR="0005437E" w:rsidRPr="00523C72" w:rsidRDefault="0005437E" w:rsidP="00B37BD7">
      <w:pPr>
        <w:pStyle w:val="Heading2"/>
        <w:rPr>
          <w:rFonts w:hint="eastAsia"/>
        </w:rPr>
      </w:pPr>
      <w:bookmarkStart w:id="37" w:name="_Ref227589178"/>
      <w:bookmarkStart w:id="38" w:name="_Toc237950244"/>
      <w:bookmarkStart w:id="39" w:name="_Toc241050533"/>
      <w:r w:rsidRPr="00523C72">
        <w:t>Fundamental consultation principles</w:t>
      </w:r>
      <w:bookmarkEnd w:id="37"/>
      <w:bookmarkEnd w:id="38"/>
      <w:bookmarkEnd w:id="3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BEB" w14:paraId="0A08ED9B" w14:textId="77777777" w:rsidTr="009B46B8">
        <w:tc>
          <w:tcPr>
            <w:tcW w:w="9016" w:type="dxa"/>
          </w:tcPr>
          <w:p w14:paraId="52849B5C" w14:textId="77777777" w:rsidR="006A2BEB" w:rsidRDefault="006A2BEB" w:rsidP="009B46B8">
            <w:permStart w:id="1589381028" w:edGrp="everyone"/>
            <w:r>
              <w:t>Insert your comments here</w:t>
            </w:r>
          </w:p>
          <w:permEnd w:id="1589381028"/>
          <w:p w14:paraId="44490106" w14:textId="77777777" w:rsidR="006A2BEB" w:rsidRDefault="006A2BEB" w:rsidP="009B46B8"/>
          <w:p w14:paraId="3FB90C89" w14:textId="77777777" w:rsidR="006A2BEB" w:rsidRDefault="006A2BEB" w:rsidP="009B46B8"/>
          <w:p w14:paraId="3922B6F1" w14:textId="77777777" w:rsidR="006A2BEB" w:rsidRDefault="006A2BEB" w:rsidP="009B46B8"/>
          <w:p w14:paraId="03D106DC" w14:textId="77777777" w:rsidR="006A2BEB" w:rsidRDefault="006A2BEB" w:rsidP="009B46B8"/>
          <w:p w14:paraId="0500C818" w14:textId="77777777" w:rsidR="006A2BEB" w:rsidRDefault="006A2BEB" w:rsidP="009B46B8"/>
        </w:tc>
      </w:tr>
    </w:tbl>
    <w:p w14:paraId="138FFF38" w14:textId="77777777" w:rsidR="006A2BEB" w:rsidRDefault="006A2BEB" w:rsidP="006A2BEB">
      <w:pPr>
        <w:rPr>
          <w:lang w:val="fr-FR"/>
        </w:rPr>
      </w:pPr>
    </w:p>
    <w:p w14:paraId="4CD2E6D7" w14:textId="77777777" w:rsidR="006A2BEB" w:rsidRDefault="006A2BEB" w:rsidP="0005437E"/>
    <w:p w14:paraId="725CD32E" w14:textId="77777777" w:rsidR="0005437E" w:rsidRPr="005D2095" w:rsidRDefault="0005437E" w:rsidP="00B37BD7">
      <w:pPr>
        <w:pStyle w:val="Heading2"/>
        <w:rPr>
          <w:rFonts w:hint="eastAsia"/>
        </w:rPr>
      </w:pPr>
      <w:bookmarkStart w:id="40" w:name="_Ref235193484"/>
      <w:bookmarkStart w:id="41" w:name="_Toc237950245"/>
      <w:bookmarkStart w:id="42" w:name="_Toc241050534"/>
      <w:bookmarkStart w:id="43" w:name="_Ref230254151"/>
      <w:r w:rsidRPr="005D2095">
        <w:t>Principles and criteria guiding the (non-) incorporation of stakeholder feedback in the revision of documents</w:t>
      </w:r>
      <w:bookmarkEnd w:id="40"/>
      <w:bookmarkEnd w:id="41"/>
      <w:bookmarkEnd w:id="4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BEB" w14:paraId="5706D422" w14:textId="77777777" w:rsidTr="009B46B8">
        <w:tc>
          <w:tcPr>
            <w:tcW w:w="9016" w:type="dxa"/>
          </w:tcPr>
          <w:p w14:paraId="6F729590" w14:textId="77777777" w:rsidR="006A2BEB" w:rsidRDefault="006A2BEB" w:rsidP="009B46B8">
            <w:permStart w:id="537884784" w:edGrp="everyone"/>
            <w:r>
              <w:t>Insert your comments here</w:t>
            </w:r>
          </w:p>
          <w:permEnd w:id="537884784"/>
          <w:p w14:paraId="19E09B71" w14:textId="77777777" w:rsidR="006A2BEB" w:rsidRDefault="006A2BEB" w:rsidP="009B46B8"/>
          <w:p w14:paraId="58B807B4" w14:textId="77777777" w:rsidR="006A2BEB" w:rsidRDefault="006A2BEB" w:rsidP="009B46B8"/>
          <w:p w14:paraId="270C7370" w14:textId="77777777" w:rsidR="006A2BEB" w:rsidRDefault="006A2BEB" w:rsidP="009B46B8"/>
          <w:p w14:paraId="23B54A82" w14:textId="77777777" w:rsidR="006A2BEB" w:rsidRDefault="006A2BEB" w:rsidP="009B46B8"/>
          <w:p w14:paraId="7CF82741" w14:textId="77777777" w:rsidR="006A2BEB" w:rsidRDefault="006A2BEB" w:rsidP="009B46B8"/>
        </w:tc>
      </w:tr>
    </w:tbl>
    <w:p w14:paraId="3C050F5E" w14:textId="77777777" w:rsidR="006A2BEB" w:rsidRDefault="006A2BEB" w:rsidP="006A2BEB">
      <w:pPr>
        <w:rPr>
          <w:lang w:val="fr-FR"/>
        </w:rPr>
      </w:pPr>
    </w:p>
    <w:p w14:paraId="477443D6" w14:textId="77777777" w:rsidR="006A2BEB" w:rsidRDefault="006A2BEB" w:rsidP="006A2BEB"/>
    <w:p w14:paraId="5735CC8C" w14:textId="77777777" w:rsidR="0005437E" w:rsidRPr="00662804" w:rsidRDefault="0005437E" w:rsidP="00B37BD7">
      <w:pPr>
        <w:pStyle w:val="Heading2"/>
        <w:rPr>
          <w:rFonts w:hint="eastAsia"/>
        </w:rPr>
      </w:pPr>
      <w:bookmarkStart w:id="44" w:name="_Toc237950246"/>
      <w:bookmarkStart w:id="45" w:name="_Toc241050535"/>
      <w:r w:rsidRPr="00662804">
        <w:lastRenderedPageBreak/>
        <w:t>Consultations on regularly prepared or updated documents</w:t>
      </w:r>
      <w:bookmarkEnd w:id="44"/>
      <w:r w:rsidRPr="00662804">
        <w:t xml:space="preserve"> and processes</w:t>
      </w:r>
      <w:bookmarkEnd w:id="4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BEB" w14:paraId="556E4883" w14:textId="77777777" w:rsidTr="009B46B8">
        <w:tc>
          <w:tcPr>
            <w:tcW w:w="9016" w:type="dxa"/>
          </w:tcPr>
          <w:p w14:paraId="28CC5F61" w14:textId="77777777" w:rsidR="006A2BEB" w:rsidRDefault="006A2BEB" w:rsidP="009B46B8">
            <w:permStart w:id="1959620054" w:edGrp="everyone"/>
            <w:r>
              <w:t>Insert your comments here</w:t>
            </w:r>
          </w:p>
          <w:permEnd w:id="1959620054"/>
          <w:p w14:paraId="4373E3AE" w14:textId="77777777" w:rsidR="006A2BEB" w:rsidRDefault="006A2BEB" w:rsidP="009B46B8"/>
          <w:p w14:paraId="4FF26313" w14:textId="77777777" w:rsidR="006A2BEB" w:rsidRDefault="006A2BEB" w:rsidP="009B46B8"/>
          <w:p w14:paraId="20CFBA14" w14:textId="77777777" w:rsidR="006A2BEB" w:rsidRDefault="006A2BEB" w:rsidP="009B46B8"/>
          <w:p w14:paraId="5C225380" w14:textId="77777777" w:rsidR="006A2BEB" w:rsidRDefault="006A2BEB" w:rsidP="009B46B8"/>
          <w:p w14:paraId="2BEA4538" w14:textId="77777777" w:rsidR="006A2BEB" w:rsidRDefault="006A2BEB" w:rsidP="009B46B8"/>
        </w:tc>
      </w:tr>
    </w:tbl>
    <w:p w14:paraId="02E0BB43" w14:textId="77777777" w:rsidR="006A2BEB" w:rsidRDefault="006A2BEB" w:rsidP="006A2BEB">
      <w:pPr>
        <w:rPr>
          <w:lang w:val="fr-FR"/>
        </w:rPr>
      </w:pPr>
    </w:p>
    <w:p w14:paraId="75AE31B7" w14:textId="77777777" w:rsidR="00F0397E" w:rsidRDefault="00F0397E" w:rsidP="006A2BEB">
      <w:pPr>
        <w:rPr>
          <w:lang w:val="fr-FR"/>
        </w:rPr>
      </w:pPr>
    </w:p>
    <w:p w14:paraId="47192E1A" w14:textId="77777777" w:rsidR="0005437E" w:rsidRPr="009542C4" w:rsidRDefault="0005437E" w:rsidP="00B37BD7">
      <w:pPr>
        <w:pStyle w:val="Heading2"/>
        <w:rPr>
          <w:rFonts w:hint="eastAsia"/>
        </w:rPr>
      </w:pPr>
      <w:bookmarkStart w:id="46" w:name="_Toc237950247"/>
      <w:bookmarkStart w:id="47" w:name="_Toc241050536"/>
      <w:r w:rsidRPr="009542C4">
        <w:t>Approach to consult with the European Railway Platform</w:t>
      </w:r>
      <w:bookmarkEnd w:id="43"/>
      <w:bookmarkEnd w:id="46"/>
      <w:bookmarkEnd w:id="4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BEB" w14:paraId="5F25A673" w14:textId="77777777" w:rsidTr="009B46B8">
        <w:tc>
          <w:tcPr>
            <w:tcW w:w="9016" w:type="dxa"/>
          </w:tcPr>
          <w:p w14:paraId="736F906D" w14:textId="77777777" w:rsidR="006A2BEB" w:rsidRDefault="006A2BEB" w:rsidP="009B46B8">
            <w:permStart w:id="971596233" w:edGrp="everyone"/>
            <w:r>
              <w:t>Insert your comments here</w:t>
            </w:r>
          </w:p>
          <w:permEnd w:id="971596233"/>
          <w:p w14:paraId="1A049372" w14:textId="77777777" w:rsidR="006A2BEB" w:rsidRDefault="006A2BEB" w:rsidP="009B46B8"/>
          <w:p w14:paraId="3C993AFB" w14:textId="77777777" w:rsidR="006A2BEB" w:rsidRDefault="006A2BEB" w:rsidP="009B46B8"/>
          <w:p w14:paraId="5D787C5C" w14:textId="77777777" w:rsidR="006A2BEB" w:rsidRDefault="006A2BEB" w:rsidP="009B46B8"/>
          <w:p w14:paraId="7247B2B4" w14:textId="77777777" w:rsidR="006A2BEB" w:rsidRDefault="006A2BEB" w:rsidP="009B46B8"/>
          <w:p w14:paraId="439FA910" w14:textId="77777777" w:rsidR="006A2BEB" w:rsidRDefault="006A2BEB" w:rsidP="009B46B8"/>
        </w:tc>
      </w:tr>
    </w:tbl>
    <w:p w14:paraId="426F693C" w14:textId="77777777" w:rsidR="006A2BEB" w:rsidRDefault="006A2BEB" w:rsidP="006A2BEB">
      <w:pPr>
        <w:rPr>
          <w:lang w:val="fr-FR"/>
        </w:rPr>
      </w:pPr>
    </w:p>
    <w:p w14:paraId="5EDBC467" w14:textId="77777777" w:rsidR="00F0397E" w:rsidRDefault="00F0397E" w:rsidP="006A2BEB">
      <w:pPr>
        <w:rPr>
          <w:lang w:val="fr-FR"/>
        </w:rPr>
      </w:pPr>
    </w:p>
    <w:p w14:paraId="3517F1B2" w14:textId="77777777" w:rsidR="0005437E" w:rsidRPr="009542C4" w:rsidRDefault="0005437E" w:rsidP="00B37BD7">
      <w:pPr>
        <w:pStyle w:val="Heading2"/>
        <w:rPr>
          <w:rFonts w:hint="eastAsia"/>
        </w:rPr>
      </w:pPr>
      <w:bookmarkStart w:id="48" w:name="_Ref233617430"/>
      <w:bookmarkStart w:id="49" w:name="_Ref237939333"/>
      <w:bookmarkStart w:id="50" w:name="_Ref237939334"/>
      <w:bookmarkStart w:id="51" w:name="_Toc237950248"/>
      <w:bookmarkStart w:id="52" w:name="_Toc241050537"/>
      <w:r w:rsidRPr="009542C4">
        <w:t>Complementary stakeholder engagement activities</w:t>
      </w:r>
      <w:bookmarkEnd w:id="48"/>
      <w:bookmarkEnd w:id="49"/>
      <w:bookmarkEnd w:id="50"/>
      <w:bookmarkEnd w:id="51"/>
      <w:bookmarkEnd w:id="5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BEB" w14:paraId="6569EB6B" w14:textId="77777777" w:rsidTr="009B46B8">
        <w:tc>
          <w:tcPr>
            <w:tcW w:w="9016" w:type="dxa"/>
          </w:tcPr>
          <w:p w14:paraId="48118D71" w14:textId="77777777" w:rsidR="006A2BEB" w:rsidRDefault="006A2BEB" w:rsidP="009B46B8">
            <w:permStart w:id="139675649" w:edGrp="everyone"/>
            <w:r>
              <w:t>Insert your comments here</w:t>
            </w:r>
          </w:p>
          <w:permEnd w:id="139675649"/>
          <w:p w14:paraId="646BF334" w14:textId="77777777" w:rsidR="006A2BEB" w:rsidRDefault="006A2BEB" w:rsidP="009B46B8"/>
          <w:p w14:paraId="1C5DF2DA" w14:textId="77777777" w:rsidR="006A2BEB" w:rsidRDefault="006A2BEB" w:rsidP="009B46B8"/>
          <w:p w14:paraId="5B3A4A51" w14:textId="77777777" w:rsidR="006A2BEB" w:rsidRDefault="006A2BEB" w:rsidP="009B46B8"/>
          <w:p w14:paraId="6641FD4F" w14:textId="77777777" w:rsidR="006A2BEB" w:rsidRDefault="006A2BEB" w:rsidP="009B46B8"/>
          <w:p w14:paraId="0C9FB185" w14:textId="77777777" w:rsidR="006A2BEB" w:rsidRDefault="006A2BEB" w:rsidP="009B46B8"/>
        </w:tc>
      </w:tr>
    </w:tbl>
    <w:p w14:paraId="2B79593D" w14:textId="77777777" w:rsidR="006A2BEB" w:rsidRDefault="006A2BEB" w:rsidP="006A2BEB">
      <w:pPr>
        <w:rPr>
          <w:lang w:val="fr-FR"/>
        </w:rPr>
      </w:pPr>
    </w:p>
    <w:p w14:paraId="2F41C76A" w14:textId="77777777" w:rsidR="006A2BEB" w:rsidRDefault="006A2BEB" w:rsidP="006A2BEB">
      <w:pPr>
        <w:rPr>
          <w:lang w:val="fr-FR"/>
        </w:rPr>
      </w:pPr>
    </w:p>
    <w:p w14:paraId="592DA644" w14:textId="77777777" w:rsidR="006A2BEB" w:rsidRDefault="006A2BEB" w:rsidP="006A2BEB">
      <w:pPr>
        <w:rPr>
          <w:lang w:val="fr-FR"/>
        </w:rPr>
      </w:pPr>
    </w:p>
    <w:p w14:paraId="3A6EA714" w14:textId="77777777" w:rsidR="0005437E" w:rsidRPr="009542C4" w:rsidRDefault="0005437E" w:rsidP="00B37BD7">
      <w:pPr>
        <w:pStyle w:val="Heading2"/>
        <w:rPr>
          <w:rFonts w:hint="eastAsia"/>
        </w:rPr>
      </w:pPr>
      <w:bookmarkStart w:id="53" w:name="_Ref235181271"/>
      <w:bookmarkStart w:id="54" w:name="_Toc237950249"/>
      <w:bookmarkStart w:id="55" w:name="_Toc241050538"/>
      <w:r w:rsidRPr="009542C4">
        <w:lastRenderedPageBreak/>
        <w:t>Principles for cross-border consultation mechanisms</w:t>
      </w:r>
      <w:bookmarkEnd w:id="53"/>
      <w:bookmarkEnd w:id="54"/>
      <w:bookmarkEnd w:id="5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BEB" w14:paraId="6F0F59E8" w14:textId="77777777" w:rsidTr="009B46B8">
        <w:tc>
          <w:tcPr>
            <w:tcW w:w="9016" w:type="dxa"/>
          </w:tcPr>
          <w:p w14:paraId="12F4D826" w14:textId="77777777" w:rsidR="006A2BEB" w:rsidRDefault="006A2BEB" w:rsidP="009B46B8">
            <w:permStart w:id="544539268" w:edGrp="everyone"/>
            <w:r>
              <w:t>Insert your comments here</w:t>
            </w:r>
          </w:p>
          <w:permEnd w:id="544539268"/>
          <w:p w14:paraId="5614EF69" w14:textId="77777777" w:rsidR="006A2BEB" w:rsidRDefault="006A2BEB" w:rsidP="009B46B8"/>
          <w:p w14:paraId="7C318587" w14:textId="77777777" w:rsidR="006A2BEB" w:rsidRDefault="006A2BEB" w:rsidP="009B46B8"/>
          <w:p w14:paraId="12DC8BF3" w14:textId="77777777" w:rsidR="006A2BEB" w:rsidRDefault="006A2BEB" w:rsidP="009B46B8"/>
          <w:p w14:paraId="31F19F27" w14:textId="77777777" w:rsidR="006A2BEB" w:rsidRDefault="006A2BEB" w:rsidP="009B46B8"/>
          <w:p w14:paraId="1D7365A6" w14:textId="77777777" w:rsidR="006A2BEB" w:rsidRDefault="006A2BEB" w:rsidP="009B46B8"/>
        </w:tc>
      </w:tr>
    </w:tbl>
    <w:p w14:paraId="3AF919DC" w14:textId="77777777" w:rsidR="006A2BEB" w:rsidRDefault="006A2BEB" w:rsidP="006A2BEB">
      <w:pPr>
        <w:rPr>
          <w:lang w:val="fr-FR"/>
        </w:rPr>
      </w:pPr>
    </w:p>
    <w:p w14:paraId="29B477D9" w14:textId="004C1A40" w:rsidR="00A47D28" w:rsidRDefault="0005437E" w:rsidP="0005437E">
      <w:pPr>
        <w:sectPr w:rsidR="00A47D28" w:rsidSect="002B7308">
          <w:pgSz w:w="11906" w:h="16838"/>
          <w:pgMar w:top="2127" w:right="1417" w:bottom="1560" w:left="1417" w:header="510" w:footer="724" w:gutter="0"/>
          <w:cols w:space="708"/>
          <w:titlePg/>
          <w:docGrid w:linePitch="360"/>
        </w:sectPr>
      </w:pPr>
      <w:r w:rsidRPr="0005437E">
        <w:t>.</w:t>
      </w:r>
    </w:p>
    <w:p w14:paraId="6980E754" w14:textId="77777777" w:rsidR="00B37BD7" w:rsidRPr="00B37BD7" w:rsidRDefault="00B37BD7" w:rsidP="00B37BD7">
      <w:pPr>
        <w:pStyle w:val="Heading1"/>
      </w:pPr>
      <w:bookmarkStart w:id="56" w:name="_Ref227665317"/>
      <w:bookmarkStart w:id="57" w:name="_Ref227665347"/>
      <w:bookmarkStart w:id="58" w:name="_Ref227665379"/>
      <w:bookmarkStart w:id="59" w:name="_Ref227665381"/>
      <w:bookmarkStart w:id="60" w:name="_Toc237950250"/>
      <w:bookmarkStart w:id="61" w:name="_Toc241050539"/>
      <w:r w:rsidRPr="00B37BD7">
        <w:lastRenderedPageBreak/>
        <w:t>CHAPTER IV — CONSULTATION PROCEDURE</w:t>
      </w:r>
      <w:bookmarkEnd w:id="56"/>
      <w:bookmarkEnd w:id="57"/>
      <w:bookmarkEnd w:id="58"/>
      <w:bookmarkEnd w:id="59"/>
      <w:r w:rsidRPr="00B37BD7">
        <w:t>S</w:t>
      </w:r>
      <w:bookmarkEnd w:id="60"/>
      <w:bookmarkEnd w:id="61"/>
    </w:p>
    <w:p w14:paraId="11377B34" w14:textId="77777777" w:rsidR="00B37BD7" w:rsidRPr="00B37BD7" w:rsidRDefault="00B37BD7">
      <w:pPr>
        <w:pStyle w:val="Heading2"/>
        <w:numPr>
          <w:ilvl w:val="1"/>
          <w:numId w:val="10"/>
        </w:numPr>
        <w:rPr>
          <w:rFonts w:hint="eastAsia"/>
        </w:rPr>
      </w:pPr>
      <w:bookmarkStart w:id="62" w:name="_Toc237950251"/>
      <w:bookmarkStart w:id="63" w:name="_Ref237956631"/>
      <w:bookmarkStart w:id="64" w:name="_Toc241050540"/>
      <w:r w:rsidRPr="00B37BD7">
        <w:t>Practical execution of consultation activities</w:t>
      </w:r>
      <w:bookmarkEnd w:id="62"/>
      <w:bookmarkEnd w:id="63"/>
      <w:bookmarkEnd w:id="6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106E" w14:paraId="04FC14E1" w14:textId="77777777" w:rsidTr="009B46B8">
        <w:tc>
          <w:tcPr>
            <w:tcW w:w="9016" w:type="dxa"/>
          </w:tcPr>
          <w:p w14:paraId="53FDE962" w14:textId="77777777" w:rsidR="00C6106E" w:rsidRDefault="00C6106E" w:rsidP="009B46B8">
            <w:permStart w:id="547101561" w:edGrp="everyone"/>
            <w:r>
              <w:t>Insert your comments here</w:t>
            </w:r>
          </w:p>
          <w:permEnd w:id="547101561"/>
          <w:p w14:paraId="4EEF3E40" w14:textId="77777777" w:rsidR="00C6106E" w:rsidRDefault="00C6106E" w:rsidP="009B46B8"/>
          <w:p w14:paraId="4B33FB6F" w14:textId="77777777" w:rsidR="00C6106E" w:rsidRDefault="00C6106E" w:rsidP="009B46B8"/>
          <w:p w14:paraId="2441B787" w14:textId="77777777" w:rsidR="00C6106E" w:rsidRDefault="00C6106E" w:rsidP="009B46B8"/>
          <w:p w14:paraId="082A8698" w14:textId="77777777" w:rsidR="00C6106E" w:rsidRDefault="00C6106E" w:rsidP="009B46B8"/>
          <w:p w14:paraId="627A32CF" w14:textId="77777777" w:rsidR="00C6106E" w:rsidRDefault="00C6106E" w:rsidP="009B46B8"/>
        </w:tc>
      </w:tr>
    </w:tbl>
    <w:p w14:paraId="55B9C1DF" w14:textId="77777777" w:rsidR="00C6106E" w:rsidRDefault="00C6106E" w:rsidP="00C6106E">
      <w:pPr>
        <w:rPr>
          <w:lang w:val="fr-FR"/>
        </w:rPr>
      </w:pPr>
    </w:p>
    <w:p w14:paraId="6C5E1AB1" w14:textId="77777777" w:rsidR="00C6106E" w:rsidRDefault="00C6106E" w:rsidP="00B37BD7"/>
    <w:p w14:paraId="1CE276D3" w14:textId="77777777" w:rsidR="00B37BD7" w:rsidRPr="00735044" w:rsidRDefault="00B37BD7">
      <w:pPr>
        <w:pStyle w:val="Heading2"/>
        <w:numPr>
          <w:ilvl w:val="1"/>
          <w:numId w:val="10"/>
        </w:numPr>
        <w:rPr>
          <w:rFonts w:hint="eastAsia"/>
        </w:rPr>
      </w:pPr>
      <w:bookmarkStart w:id="65" w:name="_Toc237950252"/>
      <w:bookmarkStart w:id="66" w:name="_Toc241050541"/>
      <w:r w:rsidRPr="00735044">
        <w:t>Information and publication of draft documents</w:t>
      </w:r>
      <w:bookmarkEnd w:id="65"/>
      <w:bookmarkEnd w:id="66"/>
      <w:r w:rsidRPr="00735044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106E" w14:paraId="1AE581EE" w14:textId="77777777" w:rsidTr="009B46B8">
        <w:tc>
          <w:tcPr>
            <w:tcW w:w="9016" w:type="dxa"/>
          </w:tcPr>
          <w:p w14:paraId="3E109100" w14:textId="77777777" w:rsidR="00C6106E" w:rsidRDefault="00C6106E" w:rsidP="009B46B8">
            <w:permStart w:id="1560611902" w:edGrp="everyone"/>
            <w:r>
              <w:t>Insert your comments here</w:t>
            </w:r>
          </w:p>
          <w:permEnd w:id="1560611902"/>
          <w:p w14:paraId="1C97948E" w14:textId="77777777" w:rsidR="00C6106E" w:rsidRDefault="00C6106E" w:rsidP="009B46B8"/>
          <w:p w14:paraId="7E2AC01B" w14:textId="77777777" w:rsidR="00C6106E" w:rsidRDefault="00C6106E" w:rsidP="009B46B8"/>
          <w:p w14:paraId="4918D8AC" w14:textId="77777777" w:rsidR="00C6106E" w:rsidRDefault="00C6106E" w:rsidP="009B46B8"/>
          <w:p w14:paraId="593D2AE8" w14:textId="77777777" w:rsidR="00C6106E" w:rsidRDefault="00C6106E" w:rsidP="009B46B8"/>
          <w:p w14:paraId="1AA3D9C1" w14:textId="77777777" w:rsidR="00C6106E" w:rsidRDefault="00C6106E" w:rsidP="009B46B8"/>
        </w:tc>
      </w:tr>
    </w:tbl>
    <w:p w14:paraId="71B63F81" w14:textId="77777777" w:rsidR="00C6106E" w:rsidRDefault="00C6106E" w:rsidP="00C6106E">
      <w:pPr>
        <w:rPr>
          <w:lang w:val="fr-FR"/>
        </w:rPr>
      </w:pPr>
    </w:p>
    <w:p w14:paraId="198C7FD3" w14:textId="77777777" w:rsidR="00C6106E" w:rsidRDefault="00C6106E" w:rsidP="00B37BD7">
      <w:pPr>
        <w:rPr>
          <w:lang w:val="fr-FR"/>
        </w:rPr>
      </w:pPr>
    </w:p>
    <w:p w14:paraId="222743D6" w14:textId="77777777" w:rsidR="00B37BD7" w:rsidRPr="00667114" w:rsidRDefault="00B37BD7">
      <w:pPr>
        <w:pStyle w:val="Heading2"/>
        <w:numPr>
          <w:ilvl w:val="1"/>
          <w:numId w:val="10"/>
        </w:numPr>
        <w:rPr>
          <w:rFonts w:hint="eastAsia"/>
        </w:rPr>
      </w:pPr>
      <w:bookmarkStart w:id="67" w:name="_Toc237950253"/>
      <w:bookmarkStart w:id="68" w:name="_Toc241050542"/>
      <w:r w:rsidRPr="00667114">
        <w:t>Submission of contributions</w:t>
      </w:r>
      <w:bookmarkEnd w:id="67"/>
      <w:bookmarkEnd w:id="6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106E" w14:paraId="42E1FB4C" w14:textId="77777777" w:rsidTr="009B46B8">
        <w:tc>
          <w:tcPr>
            <w:tcW w:w="9016" w:type="dxa"/>
          </w:tcPr>
          <w:p w14:paraId="2E9EFE7B" w14:textId="77777777" w:rsidR="00C6106E" w:rsidRDefault="00C6106E" w:rsidP="009B46B8">
            <w:permStart w:id="1759476439" w:edGrp="everyone"/>
            <w:r>
              <w:t>Insert your comments here</w:t>
            </w:r>
          </w:p>
          <w:permEnd w:id="1759476439"/>
          <w:p w14:paraId="24957D84" w14:textId="77777777" w:rsidR="00C6106E" w:rsidRDefault="00C6106E" w:rsidP="009B46B8"/>
          <w:p w14:paraId="15FCF9B6" w14:textId="77777777" w:rsidR="00C6106E" w:rsidRDefault="00C6106E" w:rsidP="009B46B8"/>
          <w:p w14:paraId="25047CE8" w14:textId="77777777" w:rsidR="00C6106E" w:rsidRDefault="00C6106E" w:rsidP="009B46B8"/>
          <w:p w14:paraId="38389631" w14:textId="77777777" w:rsidR="00C6106E" w:rsidRDefault="00C6106E" w:rsidP="009B46B8"/>
          <w:p w14:paraId="6DE69B55" w14:textId="77777777" w:rsidR="00C6106E" w:rsidRDefault="00C6106E" w:rsidP="009B46B8"/>
        </w:tc>
      </w:tr>
    </w:tbl>
    <w:p w14:paraId="72727058" w14:textId="77777777" w:rsidR="00C6106E" w:rsidRDefault="00C6106E" w:rsidP="00C6106E">
      <w:pPr>
        <w:rPr>
          <w:lang w:val="fr-FR"/>
        </w:rPr>
      </w:pPr>
    </w:p>
    <w:p w14:paraId="00A7C406" w14:textId="77777777" w:rsidR="00C6106E" w:rsidRDefault="00C6106E" w:rsidP="00B37BD7"/>
    <w:p w14:paraId="17D64BA2" w14:textId="77777777" w:rsidR="00B37BD7" w:rsidRPr="00667114" w:rsidRDefault="00B37BD7">
      <w:pPr>
        <w:pStyle w:val="Heading2"/>
        <w:numPr>
          <w:ilvl w:val="1"/>
          <w:numId w:val="10"/>
        </w:numPr>
        <w:rPr>
          <w:rFonts w:hint="eastAsia"/>
        </w:rPr>
      </w:pPr>
      <w:bookmarkStart w:id="69" w:name="_Toc237950254"/>
      <w:bookmarkStart w:id="70" w:name="_Toc241050543"/>
      <w:r w:rsidRPr="00667114">
        <w:lastRenderedPageBreak/>
        <w:t>Supporting consultation channels and formats</w:t>
      </w:r>
      <w:bookmarkEnd w:id="69"/>
      <w:bookmarkEnd w:id="7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106E" w14:paraId="09137C1F" w14:textId="77777777" w:rsidTr="009B46B8">
        <w:tc>
          <w:tcPr>
            <w:tcW w:w="9016" w:type="dxa"/>
          </w:tcPr>
          <w:p w14:paraId="32CD2CAC" w14:textId="77777777" w:rsidR="00C6106E" w:rsidRDefault="00C6106E" w:rsidP="009B46B8">
            <w:permStart w:id="298743332" w:edGrp="everyone"/>
            <w:r>
              <w:t>Insert your comments here</w:t>
            </w:r>
          </w:p>
          <w:permEnd w:id="298743332"/>
          <w:p w14:paraId="043799B4" w14:textId="77777777" w:rsidR="00C6106E" w:rsidRDefault="00C6106E" w:rsidP="009B46B8"/>
          <w:p w14:paraId="64105259" w14:textId="77777777" w:rsidR="00C6106E" w:rsidRDefault="00C6106E" w:rsidP="009B46B8"/>
          <w:p w14:paraId="613416DE" w14:textId="77777777" w:rsidR="00C6106E" w:rsidRDefault="00C6106E" w:rsidP="009B46B8"/>
          <w:p w14:paraId="265E2A20" w14:textId="77777777" w:rsidR="00C6106E" w:rsidRDefault="00C6106E" w:rsidP="009B46B8"/>
          <w:p w14:paraId="0582E18C" w14:textId="77777777" w:rsidR="00C6106E" w:rsidRDefault="00C6106E" w:rsidP="009B46B8"/>
        </w:tc>
      </w:tr>
    </w:tbl>
    <w:p w14:paraId="4B8D76F2" w14:textId="77777777" w:rsidR="00C6106E" w:rsidRDefault="00C6106E" w:rsidP="00C6106E">
      <w:pPr>
        <w:rPr>
          <w:lang w:val="fr-FR"/>
        </w:rPr>
      </w:pPr>
    </w:p>
    <w:p w14:paraId="6369208F" w14:textId="77777777" w:rsidR="00C70C40" w:rsidRDefault="00C70C40" w:rsidP="00C6106E">
      <w:pPr>
        <w:rPr>
          <w:lang w:val="fr-FR"/>
        </w:rPr>
      </w:pPr>
    </w:p>
    <w:p w14:paraId="7D7337E1" w14:textId="77777777" w:rsidR="00B37BD7" w:rsidRPr="00667114" w:rsidRDefault="00B37BD7">
      <w:pPr>
        <w:pStyle w:val="Heading2"/>
        <w:numPr>
          <w:ilvl w:val="1"/>
          <w:numId w:val="10"/>
        </w:numPr>
        <w:rPr>
          <w:rFonts w:hint="eastAsia"/>
        </w:rPr>
      </w:pPr>
      <w:bookmarkStart w:id="71" w:name="_Ref228349271"/>
      <w:bookmarkStart w:id="72" w:name="_Ref235200481"/>
      <w:bookmarkStart w:id="73" w:name="_Toc237950255"/>
      <w:bookmarkStart w:id="74" w:name="_Toc241050544"/>
      <w:r w:rsidRPr="00667114">
        <w:t xml:space="preserve">Analysis and consideration of stakeholder </w:t>
      </w:r>
      <w:bookmarkEnd w:id="71"/>
      <w:r w:rsidRPr="00667114">
        <w:t>contributions</w:t>
      </w:r>
      <w:bookmarkEnd w:id="72"/>
      <w:bookmarkEnd w:id="73"/>
      <w:bookmarkEnd w:id="7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106E" w14:paraId="73704199" w14:textId="77777777" w:rsidTr="009B46B8">
        <w:tc>
          <w:tcPr>
            <w:tcW w:w="9016" w:type="dxa"/>
          </w:tcPr>
          <w:p w14:paraId="105DDC26" w14:textId="77777777" w:rsidR="00C6106E" w:rsidRDefault="00C6106E" w:rsidP="009B46B8">
            <w:permStart w:id="607792962" w:edGrp="everyone"/>
            <w:r>
              <w:t>Insert your comments here</w:t>
            </w:r>
          </w:p>
          <w:permEnd w:id="607792962"/>
          <w:p w14:paraId="7BD358C5" w14:textId="77777777" w:rsidR="00C6106E" w:rsidRDefault="00C6106E" w:rsidP="009B46B8"/>
          <w:p w14:paraId="76017BE4" w14:textId="77777777" w:rsidR="00C6106E" w:rsidRDefault="00C6106E" w:rsidP="009B46B8"/>
          <w:p w14:paraId="31FAE39F" w14:textId="77777777" w:rsidR="00C6106E" w:rsidRDefault="00C6106E" w:rsidP="009B46B8"/>
          <w:p w14:paraId="00FB261A" w14:textId="77777777" w:rsidR="00C6106E" w:rsidRDefault="00C6106E" w:rsidP="009B46B8"/>
          <w:p w14:paraId="3DF17708" w14:textId="77777777" w:rsidR="00C6106E" w:rsidRDefault="00C6106E" w:rsidP="009B46B8"/>
        </w:tc>
      </w:tr>
    </w:tbl>
    <w:p w14:paraId="34919221" w14:textId="77777777" w:rsidR="00C6106E" w:rsidRDefault="00C6106E" w:rsidP="00C6106E">
      <w:pPr>
        <w:rPr>
          <w:lang w:val="fr-FR"/>
        </w:rPr>
      </w:pPr>
    </w:p>
    <w:p w14:paraId="3B2EB83D" w14:textId="77777777" w:rsidR="00C6106E" w:rsidRDefault="00C6106E" w:rsidP="00B37BD7"/>
    <w:p w14:paraId="43BB320E" w14:textId="77777777" w:rsidR="00B37BD7" w:rsidRPr="00F26250" w:rsidRDefault="00B37BD7">
      <w:pPr>
        <w:pStyle w:val="Heading2"/>
        <w:numPr>
          <w:ilvl w:val="1"/>
          <w:numId w:val="10"/>
        </w:numPr>
        <w:rPr>
          <w:rFonts w:hint="eastAsia"/>
        </w:rPr>
      </w:pPr>
      <w:bookmarkStart w:id="75" w:name="_Toc237950256"/>
      <w:bookmarkStart w:id="76" w:name="_Toc241050545"/>
      <w:r w:rsidRPr="00F26250">
        <w:t>Storage, processing and use of information submitted by stakeholders during consultations</w:t>
      </w:r>
      <w:bookmarkEnd w:id="75"/>
      <w:bookmarkEnd w:id="7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6961" w14:paraId="1201B4D2" w14:textId="77777777" w:rsidTr="009B46B8">
        <w:tc>
          <w:tcPr>
            <w:tcW w:w="9016" w:type="dxa"/>
          </w:tcPr>
          <w:p w14:paraId="60DA6B9D" w14:textId="77777777" w:rsidR="00096961" w:rsidRDefault="00096961" w:rsidP="009B46B8">
            <w:permStart w:id="1202392146" w:edGrp="everyone"/>
            <w:r>
              <w:t>Insert your comments here</w:t>
            </w:r>
          </w:p>
          <w:permEnd w:id="1202392146"/>
          <w:p w14:paraId="365F52FB" w14:textId="77777777" w:rsidR="00096961" w:rsidRDefault="00096961" w:rsidP="009B46B8"/>
          <w:p w14:paraId="01FF4513" w14:textId="77777777" w:rsidR="00096961" w:rsidRDefault="00096961" w:rsidP="009B46B8"/>
          <w:p w14:paraId="39098DDE" w14:textId="77777777" w:rsidR="00096961" w:rsidRDefault="00096961" w:rsidP="009B46B8"/>
          <w:p w14:paraId="3E945EAF" w14:textId="77777777" w:rsidR="00096961" w:rsidRDefault="00096961" w:rsidP="009B46B8"/>
          <w:p w14:paraId="5D0132AB" w14:textId="77777777" w:rsidR="00096961" w:rsidRDefault="00096961" w:rsidP="009B46B8"/>
        </w:tc>
      </w:tr>
    </w:tbl>
    <w:p w14:paraId="6682A8F0" w14:textId="77777777" w:rsidR="00096961" w:rsidRDefault="00096961" w:rsidP="00096961">
      <w:pPr>
        <w:rPr>
          <w:lang w:val="fr-FR"/>
        </w:rPr>
      </w:pPr>
    </w:p>
    <w:p w14:paraId="1E087FFA" w14:textId="77777777" w:rsidR="00B37BD7" w:rsidRPr="00666FCA" w:rsidRDefault="00B37BD7">
      <w:pPr>
        <w:pStyle w:val="Heading2"/>
        <w:numPr>
          <w:ilvl w:val="1"/>
          <w:numId w:val="10"/>
        </w:numPr>
        <w:rPr>
          <w:rFonts w:hint="eastAsia"/>
        </w:rPr>
      </w:pPr>
      <w:bookmarkStart w:id="77" w:name="_Toc237950257"/>
      <w:bookmarkStart w:id="78" w:name="_Toc241050546"/>
      <w:r w:rsidRPr="00666FCA">
        <w:lastRenderedPageBreak/>
        <w:t>Adoption and publication of final documents</w:t>
      </w:r>
      <w:bookmarkEnd w:id="77"/>
      <w:bookmarkEnd w:id="7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6961" w14:paraId="0952B443" w14:textId="77777777" w:rsidTr="009B46B8">
        <w:tc>
          <w:tcPr>
            <w:tcW w:w="9016" w:type="dxa"/>
          </w:tcPr>
          <w:p w14:paraId="4C4E5DE2" w14:textId="77777777" w:rsidR="00096961" w:rsidRDefault="00096961" w:rsidP="009B46B8">
            <w:permStart w:id="1873303440" w:edGrp="everyone"/>
            <w:r>
              <w:t>Insert your comments here</w:t>
            </w:r>
          </w:p>
          <w:permEnd w:id="1873303440"/>
          <w:p w14:paraId="75748D00" w14:textId="77777777" w:rsidR="00096961" w:rsidRDefault="00096961" w:rsidP="009B46B8"/>
          <w:p w14:paraId="13523A67" w14:textId="77777777" w:rsidR="00096961" w:rsidRDefault="00096961" w:rsidP="009B46B8"/>
          <w:p w14:paraId="54974F91" w14:textId="77777777" w:rsidR="00096961" w:rsidRDefault="00096961" w:rsidP="009B46B8"/>
          <w:p w14:paraId="4BD458D3" w14:textId="77777777" w:rsidR="00096961" w:rsidRDefault="00096961" w:rsidP="009B46B8"/>
          <w:p w14:paraId="2C6066C1" w14:textId="77777777" w:rsidR="00096961" w:rsidRDefault="00096961" w:rsidP="009B46B8"/>
        </w:tc>
      </w:tr>
    </w:tbl>
    <w:p w14:paraId="44DA2004" w14:textId="4244B119" w:rsidR="007F6A16" w:rsidRDefault="007F6A16" w:rsidP="00096961">
      <w:pPr>
        <w:rPr>
          <w:lang w:val="fr-FR"/>
        </w:rPr>
      </w:pPr>
      <w:r>
        <w:rPr>
          <w:lang w:val="fr-FR"/>
        </w:rPr>
        <w:br w:type="page"/>
      </w:r>
    </w:p>
    <w:p w14:paraId="53A1C54E" w14:textId="77777777" w:rsidR="00B37BD7" w:rsidRPr="00B37BD7" w:rsidRDefault="00B37BD7" w:rsidP="00C73737">
      <w:pPr>
        <w:pStyle w:val="Heading1"/>
      </w:pPr>
      <w:bookmarkStart w:id="79" w:name="_Ref227765779"/>
      <w:bookmarkStart w:id="80" w:name="_Toc237950258"/>
      <w:bookmarkStart w:id="81" w:name="_Toc241050547"/>
      <w:r w:rsidRPr="00B37BD7">
        <w:lastRenderedPageBreak/>
        <w:t>CHAPTER V — FINAL PROVISIONS</w:t>
      </w:r>
      <w:bookmarkEnd w:id="79"/>
      <w:bookmarkEnd w:id="80"/>
      <w:bookmarkEnd w:id="81"/>
    </w:p>
    <w:p w14:paraId="001B328F" w14:textId="77777777" w:rsidR="00B37BD7" w:rsidRPr="00B37BD7" w:rsidRDefault="00B37BD7" w:rsidP="00C73737">
      <w:pPr>
        <w:pStyle w:val="Heading2"/>
        <w:rPr>
          <w:rFonts w:hint="eastAsia"/>
        </w:rPr>
      </w:pPr>
      <w:bookmarkStart w:id="82" w:name="_Ref230256590"/>
      <w:bookmarkStart w:id="83" w:name="_Toc237950259"/>
      <w:bookmarkStart w:id="84" w:name="_Toc241050548"/>
      <w:r w:rsidRPr="00B37BD7">
        <w:t>Review and amendment</w:t>
      </w:r>
      <w:bookmarkEnd w:id="82"/>
      <w:bookmarkEnd w:id="83"/>
      <w:bookmarkEnd w:id="84"/>
      <w:r w:rsidRPr="00B37BD7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6961" w14:paraId="35810893" w14:textId="77777777" w:rsidTr="009B46B8">
        <w:tc>
          <w:tcPr>
            <w:tcW w:w="9016" w:type="dxa"/>
          </w:tcPr>
          <w:p w14:paraId="0FA64603" w14:textId="77777777" w:rsidR="00096961" w:rsidRDefault="00096961" w:rsidP="009B46B8">
            <w:permStart w:id="991787444" w:edGrp="everyone"/>
            <w:r>
              <w:t>Insert your comments here</w:t>
            </w:r>
          </w:p>
          <w:permEnd w:id="991787444"/>
          <w:p w14:paraId="78D88C3F" w14:textId="77777777" w:rsidR="00096961" w:rsidRDefault="00096961" w:rsidP="009B46B8"/>
          <w:p w14:paraId="26893EB4" w14:textId="77777777" w:rsidR="00096961" w:rsidRDefault="00096961" w:rsidP="009B46B8"/>
          <w:p w14:paraId="7A3755EE" w14:textId="77777777" w:rsidR="00096961" w:rsidRDefault="00096961" w:rsidP="009B46B8"/>
          <w:p w14:paraId="37E883CC" w14:textId="77777777" w:rsidR="00096961" w:rsidRDefault="00096961" w:rsidP="009B46B8"/>
          <w:p w14:paraId="6E14F828" w14:textId="77777777" w:rsidR="00096961" w:rsidRDefault="00096961" w:rsidP="009B46B8"/>
        </w:tc>
      </w:tr>
    </w:tbl>
    <w:p w14:paraId="3232B490" w14:textId="77777777" w:rsidR="00096961" w:rsidRDefault="00096961" w:rsidP="00096961">
      <w:pPr>
        <w:rPr>
          <w:lang w:val="fr-FR"/>
        </w:rPr>
      </w:pPr>
    </w:p>
    <w:p w14:paraId="602E02FF" w14:textId="77777777" w:rsidR="00EF6390" w:rsidRDefault="00EF6390" w:rsidP="00B37BD7">
      <w:pPr>
        <w:sectPr w:rsidR="00EF6390" w:rsidSect="002B7308">
          <w:pgSz w:w="11906" w:h="16838"/>
          <w:pgMar w:top="2127" w:right="1417" w:bottom="1560" w:left="1417" w:header="510" w:footer="724" w:gutter="0"/>
          <w:cols w:space="708"/>
          <w:titlePg/>
          <w:docGrid w:linePitch="360"/>
        </w:sectPr>
      </w:pPr>
    </w:p>
    <w:p w14:paraId="0A876777" w14:textId="77777777" w:rsidR="002300BD" w:rsidRDefault="002300BD" w:rsidP="002300BD">
      <w:pPr>
        <w:pStyle w:val="Heading1"/>
        <w:numPr>
          <w:ilvl w:val="0"/>
          <w:numId w:val="0"/>
        </w:numPr>
        <w:ind w:left="432" w:hanging="432"/>
      </w:pPr>
      <w:bookmarkStart w:id="85" w:name="_Toc237950260"/>
      <w:bookmarkStart w:id="86" w:name="_Toc241050549"/>
      <w:r w:rsidRPr="00001D2D">
        <w:lastRenderedPageBreak/>
        <w:t>Annex I: Overview of consultation requirements in the Capacity Regulation</w:t>
      </w:r>
      <w:bookmarkEnd w:id="85"/>
      <w:bookmarkEnd w:id="8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591D" w14:paraId="641B93F1" w14:textId="77777777" w:rsidTr="009B46B8">
        <w:tc>
          <w:tcPr>
            <w:tcW w:w="9016" w:type="dxa"/>
          </w:tcPr>
          <w:p w14:paraId="16512F81" w14:textId="77777777" w:rsidR="00DD591D" w:rsidRDefault="00DD591D" w:rsidP="009B46B8">
            <w:permStart w:id="85787661" w:edGrp="everyone"/>
            <w:r>
              <w:t>Insert your comments here</w:t>
            </w:r>
          </w:p>
          <w:permEnd w:id="85787661"/>
          <w:p w14:paraId="4398265B" w14:textId="77777777" w:rsidR="00DD591D" w:rsidRDefault="00DD591D" w:rsidP="009B46B8"/>
          <w:p w14:paraId="3F043744" w14:textId="77777777" w:rsidR="00DD591D" w:rsidRDefault="00DD591D" w:rsidP="009B46B8"/>
          <w:p w14:paraId="1FC90D1D" w14:textId="77777777" w:rsidR="00DD591D" w:rsidRDefault="00DD591D" w:rsidP="009B46B8"/>
          <w:p w14:paraId="7F08CA1A" w14:textId="77777777" w:rsidR="00DD591D" w:rsidRDefault="00DD591D" w:rsidP="009B46B8"/>
          <w:p w14:paraId="0F3E4CF9" w14:textId="77777777" w:rsidR="00DD591D" w:rsidRDefault="00DD591D" w:rsidP="009B46B8"/>
        </w:tc>
      </w:tr>
    </w:tbl>
    <w:p w14:paraId="11077A31" w14:textId="77777777" w:rsidR="00DD591D" w:rsidRDefault="00DD591D" w:rsidP="00DD591D">
      <w:pPr>
        <w:rPr>
          <w:lang w:val="fr-FR"/>
        </w:rPr>
      </w:pPr>
    </w:p>
    <w:p w14:paraId="76607EFD" w14:textId="77777777" w:rsidR="002300BD" w:rsidRDefault="002300BD" w:rsidP="002300BD">
      <w:pPr>
        <w:spacing w:before="0" w:after="200"/>
        <w:jc w:val="left"/>
        <w:rPr>
          <w:rFonts w:eastAsiaTheme="majorEastAsia" w:cstheme="majorBidi"/>
          <w:b/>
          <w:bCs/>
          <w:color w:val="005F20"/>
          <w:sz w:val="32"/>
          <w:szCs w:val="30"/>
        </w:rPr>
      </w:pPr>
      <w:r>
        <w:br w:type="page"/>
      </w:r>
    </w:p>
    <w:p w14:paraId="635C7BA9" w14:textId="77777777" w:rsidR="00861C69" w:rsidRPr="00D26B9B" w:rsidRDefault="00861C69" w:rsidP="00D26B9B">
      <w:pPr>
        <w:pStyle w:val="Heading1"/>
        <w:numPr>
          <w:ilvl w:val="0"/>
          <w:numId w:val="0"/>
        </w:numPr>
        <w:ind w:left="432" w:hanging="432"/>
      </w:pPr>
      <w:bookmarkStart w:id="87" w:name="_Toc237950261"/>
      <w:bookmarkStart w:id="88" w:name="_Toc241050550"/>
      <w:r w:rsidRPr="00D26B9B">
        <w:lastRenderedPageBreak/>
        <w:t>Annex II: Details of consultation procedures of ENIM and NC</w:t>
      </w:r>
      <w:bookmarkEnd w:id="87"/>
      <w:bookmarkEnd w:id="8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6FB6" w14:paraId="1C41625E" w14:textId="77777777" w:rsidTr="009B46B8">
        <w:tc>
          <w:tcPr>
            <w:tcW w:w="9016" w:type="dxa"/>
          </w:tcPr>
          <w:p w14:paraId="4FCC60DF" w14:textId="77777777" w:rsidR="00D16FB6" w:rsidRDefault="00D16FB6" w:rsidP="009B46B8">
            <w:permStart w:id="225736878" w:edGrp="everyone"/>
            <w:r>
              <w:t>Insert your comments here</w:t>
            </w:r>
          </w:p>
          <w:permEnd w:id="225736878"/>
          <w:p w14:paraId="6EAD28BF" w14:textId="77777777" w:rsidR="00D16FB6" w:rsidRDefault="00D16FB6" w:rsidP="009B46B8"/>
          <w:p w14:paraId="04010A25" w14:textId="77777777" w:rsidR="00D16FB6" w:rsidRDefault="00D16FB6" w:rsidP="009B46B8"/>
          <w:p w14:paraId="36EEF081" w14:textId="77777777" w:rsidR="00D16FB6" w:rsidRDefault="00D16FB6" w:rsidP="009B46B8"/>
          <w:p w14:paraId="078D4E26" w14:textId="77777777" w:rsidR="00D16FB6" w:rsidRDefault="00D16FB6" w:rsidP="009B46B8"/>
          <w:p w14:paraId="52FBADA5" w14:textId="77777777" w:rsidR="00D16FB6" w:rsidRDefault="00D16FB6" w:rsidP="009B46B8"/>
        </w:tc>
      </w:tr>
    </w:tbl>
    <w:p w14:paraId="1367784F" w14:textId="77777777" w:rsidR="00D16FB6" w:rsidRDefault="00D16FB6" w:rsidP="00D16FB6">
      <w:pPr>
        <w:rPr>
          <w:lang w:val="fr-FR"/>
        </w:rPr>
      </w:pPr>
    </w:p>
    <w:p w14:paraId="47F45CFC" w14:textId="77777777" w:rsidR="00BA2A8E" w:rsidRDefault="00BA2A8E" w:rsidP="00B37BD7">
      <w:pPr>
        <w:sectPr w:rsidR="00BA2A8E" w:rsidSect="002B7308">
          <w:pgSz w:w="11906" w:h="16838"/>
          <w:pgMar w:top="2127" w:right="1417" w:bottom="1560" w:left="1417" w:header="510" w:footer="724" w:gutter="0"/>
          <w:cols w:space="708"/>
          <w:titlePg/>
          <w:docGrid w:linePitch="360"/>
        </w:sectPr>
      </w:pPr>
    </w:p>
    <w:p w14:paraId="70C2C525" w14:textId="77777777" w:rsidR="00A63250" w:rsidRDefault="00A63250" w:rsidP="00A63250">
      <w:pPr>
        <w:spacing w:before="400" w:after="200" w:line="240" w:lineRule="auto"/>
        <w:jc w:val="left"/>
        <w:rPr>
          <w:rFonts w:ascii="Aptos Bold" w:hAnsi="Aptos Bold"/>
          <w:b/>
          <w:bCs/>
          <w:caps/>
          <w:sz w:val="28"/>
          <w:szCs w:val="28"/>
        </w:rPr>
      </w:pPr>
      <w:r w:rsidRPr="00A63250">
        <w:rPr>
          <w:rFonts w:ascii="Aptos Bold" w:hAnsi="Aptos Bold"/>
          <w:b/>
          <w:bCs/>
          <w:caps/>
          <w:sz w:val="28"/>
          <w:szCs w:val="28"/>
        </w:rPr>
        <w:lastRenderedPageBreak/>
        <w:t>ENIM Work Programme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592113" w14:paraId="728409CF" w14:textId="77777777" w:rsidTr="00592113">
        <w:tc>
          <w:tcPr>
            <w:tcW w:w="14029" w:type="dxa"/>
          </w:tcPr>
          <w:p w14:paraId="5AA9489C" w14:textId="77777777" w:rsidR="00592113" w:rsidRDefault="00592113" w:rsidP="009B46B8">
            <w:permStart w:id="1717375749" w:edGrp="everyone"/>
            <w:r>
              <w:t>Insert your comments here</w:t>
            </w:r>
          </w:p>
          <w:permEnd w:id="1717375749"/>
          <w:p w14:paraId="2B538162" w14:textId="77777777" w:rsidR="00592113" w:rsidRDefault="00592113" w:rsidP="009B46B8"/>
          <w:p w14:paraId="3D9757FB" w14:textId="77777777" w:rsidR="00592113" w:rsidRDefault="00592113" w:rsidP="009B46B8"/>
          <w:p w14:paraId="721707AE" w14:textId="77777777" w:rsidR="00592113" w:rsidRDefault="00592113" w:rsidP="009B46B8"/>
          <w:p w14:paraId="788E93B2" w14:textId="77777777" w:rsidR="00592113" w:rsidRDefault="00592113" w:rsidP="009B46B8"/>
          <w:p w14:paraId="10C50CAD" w14:textId="77777777" w:rsidR="00592113" w:rsidRDefault="00592113" w:rsidP="009B46B8"/>
        </w:tc>
      </w:tr>
    </w:tbl>
    <w:p w14:paraId="4E79368C" w14:textId="77777777" w:rsidR="00592113" w:rsidRDefault="00592113" w:rsidP="00592113">
      <w:pPr>
        <w:rPr>
          <w:lang w:val="fr-FR"/>
        </w:rPr>
      </w:pPr>
    </w:p>
    <w:p w14:paraId="2B6BBFCA" w14:textId="77777777" w:rsidR="00A63250" w:rsidRPr="00A63250" w:rsidRDefault="00A63250" w:rsidP="00A63250">
      <w:pPr>
        <w:rPr>
          <w:rFonts w:eastAsia="Myriad Pro" w:cs="Times New Roman"/>
          <w:color w:val="000000"/>
        </w:rPr>
      </w:pPr>
      <w:r w:rsidRPr="00A63250">
        <w:rPr>
          <w:rFonts w:eastAsia="Myriad Pro" w:cs="Times New Roman"/>
          <w:color w:val="000000"/>
        </w:rPr>
        <w:br w:type="page"/>
      </w:r>
    </w:p>
    <w:p w14:paraId="1F3C26F5" w14:textId="77777777" w:rsidR="00E0707F" w:rsidRDefault="00E0707F" w:rsidP="00E0707F">
      <w:pPr>
        <w:spacing w:before="400" w:after="200" w:line="240" w:lineRule="auto"/>
        <w:jc w:val="left"/>
        <w:rPr>
          <w:rFonts w:ascii="Aptos Bold" w:hAnsi="Aptos Bold"/>
          <w:b/>
          <w:bCs/>
          <w:caps/>
          <w:sz w:val="28"/>
          <w:szCs w:val="28"/>
        </w:rPr>
      </w:pPr>
      <w:r w:rsidRPr="00E0707F">
        <w:rPr>
          <w:rFonts w:ascii="Aptos Bold" w:hAnsi="Aptos Bold"/>
          <w:b/>
          <w:bCs/>
          <w:caps/>
          <w:sz w:val="28"/>
          <w:szCs w:val="28"/>
        </w:rPr>
        <w:lastRenderedPageBreak/>
        <w:t>consultation guidelines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B06C90" w14:paraId="3974CCC3" w14:textId="77777777" w:rsidTr="009B46B8">
        <w:tc>
          <w:tcPr>
            <w:tcW w:w="14029" w:type="dxa"/>
          </w:tcPr>
          <w:p w14:paraId="20927DCD" w14:textId="77777777" w:rsidR="00B06C90" w:rsidRDefault="00B06C90" w:rsidP="009B46B8">
            <w:permStart w:id="255487473" w:edGrp="everyone"/>
            <w:r>
              <w:t>Insert your comments here</w:t>
            </w:r>
          </w:p>
          <w:permEnd w:id="255487473"/>
          <w:p w14:paraId="2EF0F372" w14:textId="77777777" w:rsidR="00B06C90" w:rsidRDefault="00B06C90" w:rsidP="009B46B8"/>
          <w:p w14:paraId="6CB82B50" w14:textId="77777777" w:rsidR="00B06C90" w:rsidRDefault="00B06C90" w:rsidP="009B46B8"/>
          <w:p w14:paraId="7062802A" w14:textId="77777777" w:rsidR="00B06C90" w:rsidRDefault="00B06C90" w:rsidP="009B46B8"/>
          <w:p w14:paraId="0DDBBEE0" w14:textId="77777777" w:rsidR="00B06C90" w:rsidRDefault="00B06C90" w:rsidP="009B46B8"/>
          <w:p w14:paraId="42365557" w14:textId="77777777" w:rsidR="00B06C90" w:rsidRDefault="00B06C90" w:rsidP="009B46B8"/>
        </w:tc>
      </w:tr>
    </w:tbl>
    <w:p w14:paraId="50E02CBB" w14:textId="77777777" w:rsidR="00B06C90" w:rsidRDefault="00B06C90" w:rsidP="00B06C90">
      <w:pPr>
        <w:rPr>
          <w:lang w:val="fr-FR"/>
        </w:rPr>
      </w:pPr>
    </w:p>
    <w:p w14:paraId="435C11F2" w14:textId="77777777" w:rsidR="00E0707F" w:rsidRPr="00E0707F" w:rsidRDefault="00E0707F" w:rsidP="00E0707F">
      <w:pPr>
        <w:rPr>
          <w:rFonts w:eastAsia="Myriad Pro" w:cs="Times New Roman"/>
          <w:color w:val="000000"/>
        </w:rPr>
      </w:pPr>
      <w:r w:rsidRPr="00E0707F">
        <w:rPr>
          <w:rFonts w:eastAsia="Myriad Pro" w:cs="Times New Roman"/>
          <w:color w:val="000000"/>
        </w:rPr>
        <w:br w:type="page"/>
      </w:r>
    </w:p>
    <w:p w14:paraId="3E293EB1" w14:textId="77777777" w:rsidR="00E0707F" w:rsidRDefault="00E0707F" w:rsidP="00E0707F">
      <w:pPr>
        <w:spacing w:before="400" w:after="200" w:line="240" w:lineRule="auto"/>
        <w:jc w:val="left"/>
        <w:rPr>
          <w:rFonts w:ascii="Aptos Bold" w:hAnsi="Aptos Bold"/>
          <w:b/>
          <w:bCs/>
          <w:caps/>
          <w:sz w:val="28"/>
          <w:szCs w:val="28"/>
        </w:rPr>
      </w:pPr>
      <w:r w:rsidRPr="00E0707F">
        <w:rPr>
          <w:rFonts w:ascii="Aptos Bold" w:hAnsi="Aptos Bold"/>
          <w:b/>
          <w:bCs/>
          <w:caps/>
          <w:sz w:val="28"/>
          <w:szCs w:val="28"/>
        </w:rPr>
        <w:lastRenderedPageBreak/>
        <w:t>european frameworks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B06C90" w14:paraId="4C5ED8B7" w14:textId="77777777" w:rsidTr="009B46B8">
        <w:tc>
          <w:tcPr>
            <w:tcW w:w="14029" w:type="dxa"/>
          </w:tcPr>
          <w:p w14:paraId="43124E44" w14:textId="77777777" w:rsidR="00B06C90" w:rsidRDefault="00B06C90" w:rsidP="009B46B8">
            <w:permStart w:id="1897494305" w:edGrp="everyone"/>
            <w:r>
              <w:t>Insert your comments here</w:t>
            </w:r>
          </w:p>
          <w:permEnd w:id="1897494305"/>
          <w:p w14:paraId="305152E8" w14:textId="77777777" w:rsidR="00B06C90" w:rsidRDefault="00B06C90" w:rsidP="009B46B8"/>
          <w:p w14:paraId="3AE65DB5" w14:textId="77777777" w:rsidR="00B06C90" w:rsidRDefault="00B06C90" w:rsidP="009B46B8"/>
          <w:p w14:paraId="32A5B0E9" w14:textId="77777777" w:rsidR="00B06C90" w:rsidRDefault="00B06C90" w:rsidP="009B46B8"/>
          <w:p w14:paraId="1980B16A" w14:textId="77777777" w:rsidR="00B06C90" w:rsidRDefault="00B06C90" w:rsidP="009B46B8"/>
          <w:p w14:paraId="7922F005" w14:textId="77777777" w:rsidR="00B06C90" w:rsidRDefault="00B06C90" w:rsidP="009B46B8"/>
        </w:tc>
      </w:tr>
    </w:tbl>
    <w:p w14:paraId="6DACC9B5" w14:textId="77777777" w:rsidR="00B06C90" w:rsidRDefault="00B06C90" w:rsidP="00B06C90">
      <w:pPr>
        <w:rPr>
          <w:lang w:val="fr-FR"/>
        </w:rPr>
      </w:pPr>
    </w:p>
    <w:p w14:paraId="0B2C3458" w14:textId="77777777" w:rsidR="00E0707F" w:rsidRPr="00E0707F" w:rsidRDefault="00E0707F" w:rsidP="00E0707F">
      <w:pPr>
        <w:rPr>
          <w:rFonts w:eastAsia="Myriad Pro" w:cs="Times New Roman"/>
          <w:color w:val="000000"/>
        </w:rPr>
      </w:pPr>
      <w:r w:rsidRPr="00E0707F">
        <w:rPr>
          <w:rFonts w:eastAsia="Myriad Pro" w:cs="Times New Roman"/>
          <w:color w:val="000000"/>
        </w:rPr>
        <w:br w:type="page"/>
      </w:r>
    </w:p>
    <w:p w14:paraId="39E0D648" w14:textId="77777777" w:rsidR="00E0707F" w:rsidRDefault="00E0707F" w:rsidP="00E0707F">
      <w:pPr>
        <w:spacing w:before="400" w:after="200" w:line="240" w:lineRule="auto"/>
        <w:jc w:val="left"/>
        <w:rPr>
          <w:rFonts w:ascii="Aptos Bold" w:hAnsi="Aptos Bold"/>
          <w:b/>
          <w:bCs/>
          <w:caps/>
          <w:sz w:val="28"/>
          <w:szCs w:val="28"/>
        </w:rPr>
      </w:pPr>
      <w:r w:rsidRPr="00E0707F">
        <w:rPr>
          <w:rFonts w:ascii="Aptos Bold" w:hAnsi="Aptos Bold"/>
          <w:b/>
          <w:bCs/>
          <w:caps/>
          <w:sz w:val="28"/>
          <w:szCs w:val="28"/>
        </w:rPr>
        <w:lastRenderedPageBreak/>
        <w:t>ENIM Opinions and Recommendations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B06C90" w14:paraId="36628E07" w14:textId="77777777" w:rsidTr="009B46B8">
        <w:tc>
          <w:tcPr>
            <w:tcW w:w="14029" w:type="dxa"/>
          </w:tcPr>
          <w:p w14:paraId="30DD8FB1" w14:textId="77777777" w:rsidR="00B06C90" w:rsidRDefault="00B06C90" w:rsidP="009B46B8">
            <w:permStart w:id="1203840590" w:edGrp="everyone"/>
            <w:r>
              <w:t>Insert your comments here</w:t>
            </w:r>
          </w:p>
          <w:permEnd w:id="1203840590"/>
          <w:p w14:paraId="3EDE3744" w14:textId="77777777" w:rsidR="00B06C90" w:rsidRDefault="00B06C90" w:rsidP="009B46B8"/>
          <w:p w14:paraId="6DFB0DDB" w14:textId="77777777" w:rsidR="00B06C90" w:rsidRDefault="00B06C90" w:rsidP="009B46B8"/>
          <w:p w14:paraId="534F88D0" w14:textId="77777777" w:rsidR="00B06C90" w:rsidRDefault="00B06C90" w:rsidP="009B46B8"/>
          <w:p w14:paraId="2D406FF3" w14:textId="77777777" w:rsidR="00B06C90" w:rsidRDefault="00B06C90" w:rsidP="009B46B8"/>
          <w:p w14:paraId="1C1395B2" w14:textId="77777777" w:rsidR="00B06C90" w:rsidRDefault="00B06C90" w:rsidP="009B46B8"/>
        </w:tc>
      </w:tr>
    </w:tbl>
    <w:p w14:paraId="7DEF7D81" w14:textId="77777777" w:rsidR="00B06C90" w:rsidRDefault="00B06C90" w:rsidP="00B06C90">
      <w:pPr>
        <w:rPr>
          <w:lang w:val="fr-FR"/>
        </w:rPr>
      </w:pPr>
    </w:p>
    <w:p w14:paraId="7ADEA4D0" w14:textId="77777777" w:rsidR="00E0707F" w:rsidRPr="00E0707F" w:rsidRDefault="00E0707F" w:rsidP="00E0707F">
      <w:pPr>
        <w:rPr>
          <w:rFonts w:eastAsia="Myriad Pro" w:cs="Times New Roman"/>
          <w:color w:val="000000"/>
        </w:rPr>
      </w:pPr>
      <w:r w:rsidRPr="00E0707F">
        <w:rPr>
          <w:rFonts w:eastAsia="Myriad Pro" w:cs="Times New Roman"/>
          <w:color w:val="000000"/>
        </w:rPr>
        <w:br w:type="page"/>
      </w:r>
    </w:p>
    <w:p w14:paraId="4A65BF04" w14:textId="77777777" w:rsidR="00E0707F" w:rsidRDefault="00E0707F" w:rsidP="00E0707F">
      <w:pPr>
        <w:spacing w:before="400" w:after="200" w:line="240" w:lineRule="auto"/>
        <w:jc w:val="left"/>
        <w:rPr>
          <w:rFonts w:ascii="Aptos Bold" w:hAnsi="Aptos Bold"/>
          <w:b/>
          <w:bCs/>
          <w:caps/>
          <w:sz w:val="28"/>
          <w:szCs w:val="28"/>
        </w:rPr>
      </w:pPr>
      <w:r w:rsidRPr="00E0707F">
        <w:rPr>
          <w:rFonts w:ascii="Aptos Bold" w:hAnsi="Aptos Bold"/>
          <w:b/>
          <w:bCs/>
          <w:caps/>
          <w:sz w:val="28"/>
          <w:szCs w:val="28"/>
        </w:rPr>
        <w:lastRenderedPageBreak/>
        <w:t>NC consultation on network disruption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B06C90" w14:paraId="2ACF02EB" w14:textId="77777777" w:rsidTr="009B46B8">
        <w:tc>
          <w:tcPr>
            <w:tcW w:w="14029" w:type="dxa"/>
          </w:tcPr>
          <w:p w14:paraId="423323E4" w14:textId="77777777" w:rsidR="00B06C90" w:rsidRDefault="00B06C90" w:rsidP="009B46B8">
            <w:permStart w:id="504324216" w:edGrp="everyone"/>
            <w:r>
              <w:t>Insert your comments here</w:t>
            </w:r>
          </w:p>
          <w:permEnd w:id="504324216"/>
          <w:p w14:paraId="3EF4CB54" w14:textId="77777777" w:rsidR="00B06C90" w:rsidRDefault="00B06C90" w:rsidP="009B46B8"/>
          <w:p w14:paraId="50293366" w14:textId="77777777" w:rsidR="00B06C90" w:rsidRDefault="00B06C90" w:rsidP="009B46B8"/>
          <w:p w14:paraId="57A5C0BF" w14:textId="77777777" w:rsidR="00B06C90" w:rsidRDefault="00B06C90" w:rsidP="009B46B8"/>
          <w:p w14:paraId="0CE0406C" w14:textId="77777777" w:rsidR="00B06C90" w:rsidRDefault="00B06C90" w:rsidP="009B46B8"/>
          <w:p w14:paraId="12142B54" w14:textId="77777777" w:rsidR="00B06C90" w:rsidRDefault="00B06C90" w:rsidP="009B46B8"/>
        </w:tc>
      </w:tr>
    </w:tbl>
    <w:p w14:paraId="62AFBD32" w14:textId="77777777" w:rsidR="00B06C90" w:rsidRDefault="00B06C90" w:rsidP="00B06C90">
      <w:pPr>
        <w:rPr>
          <w:lang w:val="fr-FR"/>
        </w:rPr>
      </w:pPr>
    </w:p>
    <w:p w14:paraId="439B9E7E" w14:textId="77777777" w:rsidR="00E0707F" w:rsidRPr="00E0707F" w:rsidRDefault="00E0707F" w:rsidP="00E0707F">
      <w:pPr>
        <w:rPr>
          <w:rFonts w:eastAsia="Myriad Pro" w:cs="Times New Roman"/>
          <w:color w:val="000000"/>
        </w:rPr>
      </w:pPr>
      <w:r w:rsidRPr="00E0707F">
        <w:rPr>
          <w:rFonts w:eastAsia="Myriad Pro" w:cs="Times New Roman"/>
          <w:color w:val="000000"/>
        </w:rPr>
        <w:br w:type="page"/>
      </w:r>
    </w:p>
    <w:p w14:paraId="21EB4BCE" w14:textId="77777777" w:rsidR="002A79C5" w:rsidRDefault="002A79C5" w:rsidP="002A79C5">
      <w:bookmarkStart w:id="89" w:name="_Toc237950262"/>
    </w:p>
    <w:p w14:paraId="363B843D" w14:textId="413B7B05" w:rsidR="00CD7D2D" w:rsidRPr="00CD7D2D" w:rsidRDefault="00CD7D2D" w:rsidP="00D26B9B">
      <w:pPr>
        <w:pStyle w:val="Heading1"/>
        <w:numPr>
          <w:ilvl w:val="0"/>
          <w:numId w:val="0"/>
        </w:numPr>
        <w:ind w:left="432" w:hanging="432"/>
      </w:pPr>
      <w:bookmarkStart w:id="90" w:name="_Toc241050551"/>
      <w:r w:rsidRPr="00CD7D2D">
        <w:t>Annex III: Transparency and accountability on the consultation process</w:t>
      </w:r>
      <w:bookmarkEnd w:id="89"/>
      <w:bookmarkEnd w:id="90"/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B06C90" w14:paraId="0DA171B4" w14:textId="77777777" w:rsidTr="009B46B8">
        <w:tc>
          <w:tcPr>
            <w:tcW w:w="14029" w:type="dxa"/>
          </w:tcPr>
          <w:p w14:paraId="5F0D7454" w14:textId="77777777" w:rsidR="00B06C90" w:rsidRDefault="00B06C90" w:rsidP="009B46B8">
            <w:permStart w:id="1147696621" w:edGrp="everyone"/>
            <w:r>
              <w:t>Insert your comments here</w:t>
            </w:r>
          </w:p>
          <w:permEnd w:id="1147696621"/>
          <w:p w14:paraId="2234B0D4" w14:textId="77777777" w:rsidR="00B06C90" w:rsidRDefault="00B06C90" w:rsidP="009B46B8"/>
          <w:p w14:paraId="5A708796" w14:textId="77777777" w:rsidR="00B06C90" w:rsidRDefault="00B06C90" w:rsidP="009B46B8"/>
          <w:p w14:paraId="2A0E65C7" w14:textId="77777777" w:rsidR="00B06C90" w:rsidRDefault="00B06C90" w:rsidP="009B46B8"/>
          <w:p w14:paraId="0563466F" w14:textId="77777777" w:rsidR="00B06C90" w:rsidRDefault="00B06C90" w:rsidP="009B46B8"/>
          <w:p w14:paraId="4C91BA35" w14:textId="77777777" w:rsidR="00B06C90" w:rsidRDefault="00B06C90" w:rsidP="009B46B8"/>
        </w:tc>
      </w:tr>
    </w:tbl>
    <w:p w14:paraId="0593AFD4" w14:textId="77777777" w:rsidR="00B06C90" w:rsidRDefault="00B06C90" w:rsidP="00B06C90">
      <w:pPr>
        <w:rPr>
          <w:lang w:val="fr-FR"/>
        </w:rPr>
      </w:pPr>
    </w:p>
    <w:p w14:paraId="351361BD" w14:textId="77777777" w:rsidR="00FE3949" w:rsidRDefault="00FE3949" w:rsidP="003353C2">
      <w:pPr>
        <w:sectPr w:rsidR="00FE3949" w:rsidSect="00BA2A8E">
          <w:pgSz w:w="16838" w:h="11906" w:orient="landscape"/>
          <w:pgMar w:top="1417" w:right="2127" w:bottom="1417" w:left="1560" w:header="510" w:footer="724" w:gutter="0"/>
          <w:cols w:space="708"/>
          <w:titlePg/>
          <w:docGrid w:linePitch="360"/>
        </w:sectPr>
      </w:pPr>
    </w:p>
    <w:p w14:paraId="0223C4D6" w14:textId="77777777" w:rsidR="00FE3949" w:rsidRPr="00380FC8" w:rsidRDefault="00FE3949" w:rsidP="00380FC8">
      <w:pPr>
        <w:pStyle w:val="Heading1"/>
        <w:numPr>
          <w:ilvl w:val="0"/>
          <w:numId w:val="0"/>
        </w:numPr>
        <w:ind w:left="432" w:hanging="432"/>
      </w:pPr>
      <w:bookmarkStart w:id="91" w:name="_Toc241050552"/>
      <w:r w:rsidRPr="00380FC8">
        <w:lastRenderedPageBreak/>
        <w:t>General considerations</w:t>
      </w:r>
      <w:bookmarkEnd w:id="91"/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FE3949" w14:paraId="4B441E33" w14:textId="77777777" w:rsidTr="00E70094">
        <w:tc>
          <w:tcPr>
            <w:tcW w:w="14029" w:type="dxa"/>
          </w:tcPr>
          <w:p w14:paraId="3142F5EC" w14:textId="77777777" w:rsidR="00FE3949" w:rsidRDefault="00FE3949" w:rsidP="00867DE6">
            <w:permStart w:id="253110374" w:edGrp="everyone"/>
            <w:r>
              <w:t>Insert your comments here</w:t>
            </w:r>
          </w:p>
          <w:permEnd w:id="253110374"/>
          <w:p w14:paraId="70E130B5" w14:textId="77777777" w:rsidR="00FE3949" w:rsidRDefault="00FE3949" w:rsidP="00867DE6"/>
          <w:p w14:paraId="0A1675A9" w14:textId="77777777" w:rsidR="00FE3949" w:rsidRDefault="00FE3949" w:rsidP="00867DE6"/>
          <w:p w14:paraId="1AAC8912" w14:textId="77777777" w:rsidR="00FE3949" w:rsidRDefault="00FE3949" w:rsidP="00867DE6"/>
          <w:p w14:paraId="6813459D" w14:textId="77777777" w:rsidR="00FE3949" w:rsidRDefault="00FE3949" w:rsidP="00867DE6"/>
          <w:p w14:paraId="46627C37" w14:textId="77777777" w:rsidR="00FE3949" w:rsidRDefault="00FE3949" w:rsidP="00867DE6"/>
        </w:tc>
      </w:tr>
    </w:tbl>
    <w:p w14:paraId="0F476AAA" w14:textId="77777777" w:rsidR="00FE3949" w:rsidRDefault="00FE3949" w:rsidP="00FE3949"/>
    <w:p w14:paraId="48548BB4" w14:textId="22A76F97" w:rsidR="00D762CC" w:rsidRPr="003B4D41" w:rsidRDefault="00D762CC" w:rsidP="003353C2"/>
    <w:sectPr w:rsidR="00D762CC" w:rsidRPr="003B4D41" w:rsidSect="00BA2A8E">
      <w:pgSz w:w="16838" w:h="11906" w:orient="landscape"/>
      <w:pgMar w:top="1417" w:right="2127" w:bottom="1417" w:left="1560" w:header="510" w:footer="7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69F3C" w14:textId="77777777" w:rsidR="00711667" w:rsidRDefault="00711667" w:rsidP="00790A2B">
      <w:r>
        <w:separator/>
      </w:r>
    </w:p>
    <w:p w14:paraId="51578727" w14:textId="77777777" w:rsidR="00711667" w:rsidRDefault="00711667"/>
    <w:p w14:paraId="25E8D283" w14:textId="77777777" w:rsidR="00711667" w:rsidRDefault="00711667"/>
  </w:endnote>
  <w:endnote w:type="continuationSeparator" w:id="0">
    <w:p w14:paraId="1C8A2411" w14:textId="77777777" w:rsidR="00711667" w:rsidRDefault="00711667" w:rsidP="00790A2B">
      <w:r>
        <w:continuationSeparator/>
      </w:r>
    </w:p>
    <w:p w14:paraId="7A9666D4" w14:textId="77777777" w:rsidR="00711667" w:rsidRDefault="00711667"/>
    <w:p w14:paraId="76F3DE3B" w14:textId="77777777" w:rsidR="00711667" w:rsidRDefault="00711667"/>
  </w:endnote>
  <w:endnote w:type="continuationNotice" w:id="1">
    <w:p w14:paraId="3F724996" w14:textId="77777777" w:rsidR="00711667" w:rsidRDefault="0071166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20B07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2CC7B" w14:textId="42D76BBD" w:rsidR="0098510F" w:rsidRDefault="004B4FA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D4D06ED" wp14:editId="0EB13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1005" cy="445135"/>
              <wp:effectExtent l="0" t="0" r="17145" b="0"/>
              <wp:wrapNone/>
              <wp:docPr id="233021676" name="Text Box 8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88D90B" w14:textId="0AFB58BC" w:rsidR="004B4FA3" w:rsidRPr="004B4FA3" w:rsidRDefault="004B4FA3" w:rsidP="004B4FA3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4B4FA3"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D06E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PUBLIC" style="position:absolute;left:0;text-align:left;margin-left:0;margin-top:0;width:33.15pt;height:35.0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" filled="f" stroked="f">
              <v:textbox style="mso-fit-shape-to-text:t" inset="0,0,0,15pt">
                <w:txbxContent>
                  <w:p w14:paraId="4688D90B" w14:textId="0AFB58BC" w:rsidR="004B4FA3" w:rsidRPr="004B4FA3" w:rsidRDefault="004B4FA3" w:rsidP="004B4FA3">
                    <w:pPr>
                      <w:spacing w:after="0"/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4B4FA3"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63A6" w14:textId="40F45C7F" w:rsidR="00074FDD" w:rsidRDefault="004B4FA3" w:rsidP="00035611">
    <w:pPr>
      <w:pStyle w:val="Footer"/>
      <w:tabs>
        <w:tab w:val="clear" w:pos="4536"/>
      </w:tabs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98D59E3" wp14:editId="04D424AB">
              <wp:simplePos x="904875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1005" cy="445135"/>
              <wp:effectExtent l="0" t="0" r="17145" b="0"/>
              <wp:wrapNone/>
              <wp:docPr id="687238229" name="Text Box 9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A1CDB" w14:textId="2451C198" w:rsidR="004B4FA3" w:rsidRPr="004B4FA3" w:rsidRDefault="004B4FA3" w:rsidP="004B4FA3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4B4FA3"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8D59E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PUBLIC" style="position:absolute;left:0;text-align:left;margin-left:0;margin-top:0;width:33.15pt;height:35.0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" filled="f" stroked="f">
              <v:textbox style="mso-fit-shape-to-text:t" inset="0,0,0,15pt">
                <w:txbxContent>
                  <w:p w14:paraId="259A1CDB" w14:textId="2451C198" w:rsidR="004B4FA3" w:rsidRPr="004B4FA3" w:rsidRDefault="004B4FA3" w:rsidP="004B4FA3">
                    <w:pPr>
                      <w:spacing w:after="0"/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4B4FA3"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51E5D">
      <w:t>Add any other information</w:t>
    </w:r>
    <w:r w:rsidR="00FB14C5">
      <w:t xml:space="preserve"> if needed</w:t>
    </w:r>
    <w:r w:rsidR="00B52753" w:rsidRPr="004F4AEB">
      <w:tab/>
    </w:r>
    <w:r w:rsidR="00B52753" w:rsidRPr="004F4AEB">
      <w:fldChar w:fldCharType="begin"/>
    </w:r>
    <w:r w:rsidR="00B52753" w:rsidRPr="004F4AEB">
      <w:instrText xml:space="preserve"> PAGE   \* MERGEFORMAT </w:instrText>
    </w:r>
    <w:r w:rsidR="00B52753" w:rsidRPr="004F4AEB">
      <w:fldChar w:fldCharType="separate"/>
    </w:r>
    <w:r w:rsidR="003B7926" w:rsidRPr="004F4AEB">
      <w:t>2</w:t>
    </w:r>
    <w:r w:rsidR="00B52753" w:rsidRPr="004F4AE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93C3" w14:textId="733CAA01" w:rsidR="00D323BF" w:rsidRDefault="004B4FA3" w:rsidP="006D2691">
    <w:pPr>
      <w:pStyle w:val="Footer"/>
      <w:tabs>
        <w:tab w:val="clear" w:pos="4536"/>
        <w:tab w:val="clear" w:pos="9072"/>
        <w:tab w:val="left" w:pos="2694"/>
        <w:tab w:val="right" w:pos="9638"/>
      </w:tabs>
      <w:spacing w:line="240" w:lineRule="auto"/>
      <w:contextualSpacing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952E7E3" wp14:editId="0DCF03E0">
              <wp:simplePos x="904875" y="94583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1005" cy="445135"/>
              <wp:effectExtent l="0" t="0" r="17145" b="0"/>
              <wp:wrapNone/>
              <wp:docPr id="1989516192" name="Text Box 7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5B3A86" w14:textId="34E0F056" w:rsidR="004B4FA3" w:rsidRPr="004B4FA3" w:rsidRDefault="004B4FA3" w:rsidP="004B4FA3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4B4FA3"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2E7E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PUBLIC" style="position:absolute;left:0;text-align:left;margin-left:0;margin-top:0;width:33.15pt;height:35.0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" filled="f" stroked="f">
              <v:textbox style="mso-fit-shape-to-text:t" inset="0,0,0,15pt">
                <w:txbxContent>
                  <w:p w14:paraId="465B3A86" w14:textId="34E0F056" w:rsidR="004B4FA3" w:rsidRPr="004B4FA3" w:rsidRDefault="004B4FA3" w:rsidP="004B4FA3">
                    <w:pPr>
                      <w:spacing w:after="0"/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4B4FA3"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23B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0AE021" wp14:editId="2F86018E">
              <wp:simplePos x="0" y="0"/>
              <wp:positionH relativeFrom="margin">
                <wp:posOffset>3175</wp:posOffset>
              </wp:positionH>
              <wp:positionV relativeFrom="paragraph">
                <wp:posOffset>65405</wp:posOffset>
              </wp:positionV>
              <wp:extent cx="6074796" cy="54000"/>
              <wp:effectExtent l="0" t="0" r="2540" b="3175"/>
              <wp:wrapNone/>
              <wp:docPr id="125319220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4796" cy="54000"/>
                      </a:xfrm>
                      <a:prstGeom prst="rect">
                        <a:avLst/>
                      </a:prstGeom>
                      <a:solidFill>
                        <a:srgbClr val="05478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F6FF8" id="Rechteck 1" o:spid="_x0000_s1026" style="position:absolute;margin-left:.25pt;margin-top:5.15pt;width:478.35pt;height: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" fillcolor="#054782" stroked="f" strokeweight="2pt">
              <w10:wrap anchorx="margin"/>
            </v:rect>
          </w:pict>
        </mc:Fallback>
      </mc:AlternateContent>
    </w:r>
  </w:p>
  <w:p w14:paraId="716582AB" w14:textId="77777777" w:rsidR="007E02DB" w:rsidRDefault="00A053A1" w:rsidP="0091414D">
    <w:pPr>
      <w:pStyle w:val="Footer"/>
      <w:tabs>
        <w:tab w:val="clear" w:pos="4536"/>
        <w:tab w:val="clear" w:pos="9072"/>
        <w:tab w:val="left" w:pos="2694"/>
        <w:tab w:val="right" w:pos="9638"/>
      </w:tabs>
      <w:spacing w:line="240" w:lineRule="auto"/>
      <w:ind w:left="142"/>
      <w:contextualSpacing/>
    </w:pPr>
    <w:r w:rsidRPr="00F02330">
      <w:t>Austria Campus 3</w:t>
    </w:r>
  </w:p>
  <w:p w14:paraId="5E52CA5D" w14:textId="77777777" w:rsidR="00F02330" w:rsidRDefault="00F02330" w:rsidP="0091414D">
    <w:pPr>
      <w:pStyle w:val="Footer"/>
      <w:tabs>
        <w:tab w:val="clear" w:pos="4536"/>
        <w:tab w:val="clear" w:pos="9072"/>
        <w:tab w:val="left" w:pos="2694"/>
        <w:tab w:val="right" w:pos="9638"/>
      </w:tabs>
      <w:spacing w:line="240" w:lineRule="auto"/>
      <w:ind w:left="142"/>
      <w:contextualSpacing/>
    </w:pPr>
    <w:r>
      <w:t>Jakov-Lind-Straße 5</w:t>
    </w:r>
    <w:r>
      <w:tab/>
      <w:t>Phone: +43 1 907 62 72 00</w:t>
    </w:r>
  </w:p>
  <w:p w14:paraId="292A2F86" w14:textId="0F7563DD" w:rsidR="00F02330" w:rsidRPr="00F02330" w:rsidRDefault="00F02330" w:rsidP="000307EA">
    <w:pPr>
      <w:pStyle w:val="Footer"/>
      <w:tabs>
        <w:tab w:val="clear" w:pos="4536"/>
        <w:tab w:val="left" w:pos="2694"/>
      </w:tabs>
      <w:spacing w:line="240" w:lineRule="auto"/>
      <w:ind w:left="142"/>
      <w:contextualSpacing/>
    </w:pPr>
    <w:r>
      <w:t>AT-1020 Vienna</w:t>
    </w:r>
    <w:r w:rsidR="006D2691">
      <w:tab/>
      <w:t>E-Mail</w:t>
    </w:r>
    <w:r w:rsidR="00F8039F">
      <w:t xml:space="preserve">: </w:t>
    </w:r>
    <w:hyperlink r:id="rId1" w:history="1">
      <w:r w:rsidR="00F8039F" w:rsidRPr="00F8039F">
        <w:rPr>
          <w:rStyle w:val="Hyperlink"/>
        </w:rPr>
        <w:t>secretariat@enim-rail.eu</w:t>
      </w:r>
    </w:hyperlink>
    <w:r w:rsidR="006D2691">
      <w:tab/>
    </w:r>
    <w:hyperlink r:id="rId2" w:history="1">
      <w:r w:rsidR="00666BB0" w:rsidRPr="00F8039F">
        <w:rPr>
          <w:rStyle w:val="Hyperlink"/>
        </w:rPr>
        <w:t>www.enim-rail.eu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3CCC3" w14:textId="77777777" w:rsidR="00711667" w:rsidRPr="00C41500" w:rsidRDefault="00711667">
      <w:r w:rsidRPr="00C41500">
        <w:separator/>
      </w:r>
    </w:p>
  </w:footnote>
  <w:footnote w:type="continuationSeparator" w:id="0">
    <w:p w14:paraId="4D726B1F" w14:textId="77777777" w:rsidR="00711667" w:rsidRDefault="00711667" w:rsidP="00790A2B">
      <w:r>
        <w:continuationSeparator/>
      </w:r>
    </w:p>
    <w:p w14:paraId="39846046" w14:textId="77777777" w:rsidR="00711667" w:rsidRDefault="00711667"/>
    <w:p w14:paraId="266E395E" w14:textId="77777777" w:rsidR="00711667" w:rsidRDefault="00711667"/>
  </w:footnote>
  <w:footnote w:type="continuationNotice" w:id="1">
    <w:p w14:paraId="065A77FE" w14:textId="77777777" w:rsidR="00711667" w:rsidRDefault="0071166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70BDE" w14:textId="77777777" w:rsidR="0035143A" w:rsidRDefault="00D958D2" w:rsidP="0059170A">
    <w:pPr>
      <w:pStyle w:val="Header"/>
      <w:tabs>
        <w:tab w:val="right" w:pos="9356"/>
      </w:tabs>
    </w:pPr>
    <w:r>
      <w:rPr>
        <w:noProof/>
        <w:lang w:val="en-US"/>
      </w:rPr>
      <w:drawing>
        <wp:anchor distT="0" distB="0" distL="114300" distR="114300" simplePos="0" relativeHeight="251658242" behindDoc="0" locked="0" layoutInCell="1" allowOverlap="1" wp14:anchorId="5866728A" wp14:editId="7707798B">
          <wp:simplePos x="0" y="0"/>
          <wp:positionH relativeFrom="column">
            <wp:posOffset>-13970</wp:posOffset>
          </wp:positionH>
          <wp:positionV relativeFrom="paragraph">
            <wp:posOffset>181214</wp:posOffset>
          </wp:positionV>
          <wp:extent cx="1102360" cy="288447"/>
          <wp:effectExtent l="0" t="0" r="2540" b="0"/>
          <wp:wrapNone/>
          <wp:docPr id="187631880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31880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360" cy="288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CF2DFA" w14:textId="39D92EC2" w:rsidR="00B52753" w:rsidRDefault="00A313B8" w:rsidP="000307EA">
    <w:pPr>
      <w:pStyle w:val="Header"/>
      <w:tabs>
        <w:tab w:val="right" w:pos="9072"/>
      </w:tabs>
    </w:pPr>
    <w:r>
      <w:tab/>
    </w:r>
    <w:r w:rsidR="001F507D">
      <w:tab/>
    </w:r>
    <w:r w:rsidR="001F507D">
      <w:tab/>
    </w:r>
    <w:r w:rsidR="001F507D">
      <w:tab/>
    </w:r>
    <w:r w:rsidR="004F7914">
      <w:t>Draft Consultation Guidelines</w:t>
    </w:r>
  </w:p>
  <w:p w14:paraId="3D2379A1" w14:textId="4B21A58B" w:rsidR="00074FDD" w:rsidRDefault="009B6122" w:rsidP="002E46B5">
    <w:pPr>
      <w:pStyle w:val="Header"/>
      <w:tabs>
        <w:tab w:val="right" w:pos="9072"/>
      </w:tabs>
      <w:jc w:val="right"/>
    </w:pPr>
    <w:r>
      <w:t>Form for feedback gathering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8D38" w14:textId="77777777" w:rsidR="007F7F75" w:rsidRDefault="00533980" w:rsidP="007F7F75">
    <w:r w:rsidRPr="003054C2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26336D55" wp14:editId="1CA28343">
          <wp:simplePos x="0" y="0"/>
          <wp:positionH relativeFrom="column">
            <wp:posOffset>-4445</wp:posOffset>
          </wp:positionH>
          <wp:positionV relativeFrom="paragraph">
            <wp:posOffset>295275</wp:posOffset>
          </wp:positionV>
          <wp:extent cx="1567180" cy="409575"/>
          <wp:effectExtent l="0" t="0" r="0" b="9525"/>
          <wp:wrapThrough wrapText="bothSides">
            <wp:wrapPolygon edited="0">
              <wp:start x="5776" y="0"/>
              <wp:lineTo x="0" y="3014"/>
              <wp:lineTo x="0" y="18084"/>
              <wp:lineTo x="788" y="21098"/>
              <wp:lineTo x="4726" y="21098"/>
              <wp:lineTo x="21267" y="19088"/>
              <wp:lineTo x="21267" y="2009"/>
              <wp:lineTo x="8665" y="0"/>
              <wp:lineTo x="5776" y="0"/>
            </wp:wrapPolygon>
          </wp:wrapThrough>
          <wp:docPr id="6556995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9955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180" cy="4095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9CB7B4E" w14:textId="77777777" w:rsidR="00533980" w:rsidRDefault="007F7F75" w:rsidP="00EB0FC7">
    <w:pPr>
      <w:pStyle w:val="Title"/>
      <w:tabs>
        <w:tab w:val="right" w:pos="9356"/>
      </w:tabs>
    </w:pPr>
    <w:r>
      <w:tab/>
    </w:r>
    <w:r w:rsidR="00DF41AE" w:rsidRPr="00DF41AE">
      <w:t>202</w:t>
    </w:r>
    <w:r w:rsidR="00AA6E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19A"/>
    <w:multiLevelType w:val="multilevel"/>
    <w:tmpl w:val="0C07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Myriad Pro" w:hAnsi="Myriad Pr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280699"/>
    <w:multiLevelType w:val="hybridMultilevel"/>
    <w:tmpl w:val="63B8202E"/>
    <w:lvl w:ilvl="0" w:tplc="51047C20">
      <w:start w:val="1"/>
      <w:numFmt w:val="decimal"/>
      <w:lvlText w:val="(%1)"/>
      <w:lvlJc w:val="left"/>
      <w:pPr>
        <w:ind w:left="122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44" w:hanging="360"/>
      </w:pPr>
    </w:lvl>
    <w:lvl w:ilvl="2" w:tplc="2000001B" w:tentative="1">
      <w:start w:val="1"/>
      <w:numFmt w:val="lowerRoman"/>
      <w:lvlText w:val="%3."/>
      <w:lvlJc w:val="right"/>
      <w:pPr>
        <w:ind w:left="2664" w:hanging="180"/>
      </w:pPr>
    </w:lvl>
    <w:lvl w:ilvl="3" w:tplc="2000000F" w:tentative="1">
      <w:start w:val="1"/>
      <w:numFmt w:val="decimal"/>
      <w:lvlText w:val="%4."/>
      <w:lvlJc w:val="left"/>
      <w:pPr>
        <w:ind w:left="3384" w:hanging="360"/>
      </w:pPr>
    </w:lvl>
    <w:lvl w:ilvl="4" w:tplc="20000019" w:tentative="1">
      <w:start w:val="1"/>
      <w:numFmt w:val="lowerLetter"/>
      <w:lvlText w:val="%5."/>
      <w:lvlJc w:val="left"/>
      <w:pPr>
        <w:ind w:left="4104" w:hanging="360"/>
      </w:pPr>
    </w:lvl>
    <w:lvl w:ilvl="5" w:tplc="2000001B" w:tentative="1">
      <w:start w:val="1"/>
      <w:numFmt w:val="lowerRoman"/>
      <w:lvlText w:val="%6."/>
      <w:lvlJc w:val="right"/>
      <w:pPr>
        <w:ind w:left="4824" w:hanging="180"/>
      </w:pPr>
    </w:lvl>
    <w:lvl w:ilvl="6" w:tplc="2000000F" w:tentative="1">
      <w:start w:val="1"/>
      <w:numFmt w:val="decimal"/>
      <w:lvlText w:val="%7."/>
      <w:lvlJc w:val="left"/>
      <w:pPr>
        <w:ind w:left="5544" w:hanging="360"/>
      </w:pPr>
    </w:lvl>
    <w:lvl w:ilvl="7" w:tplc="20000019" w:tentative="1">
      <w:start w:val="1"/>
      <w:numFmt w:val="lowerLetter"/>
      <w:lvlText w:val="%8."/>
      <w:lvlJc w:val="left"/>
      <w:pPr>
        <w:ind w:left="6264" w:hanging="360"/>
      </w:pPr>
    </w:lvl>
    <w:lvl w:ilvl="8" w:tplc="2000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206B54C3"/>
    <w:multiLevelType w:val="hybridMultilevel"/>
    <w:tmpl w:val="A78C1166"/>
    <w:lvl w:ilvl="0" w:tplc="9580BBD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33A161"/>
      </w:rPr>
    </w:lvl>
    <w:lvl w:ilvl="1" w:tplc="9B2434A2">
      <w:start w:val="1"/>
      <w:numFmt w:val="bullet"/>
      <w:lvlText w:val="▫"/>
      <w:lvlJc w:val="left"/>
      <w:pPr>
        <w:ind w:left="1440" w:hanging="360"/>
      </w:pPr>
      <w:rPr>
        <w:rFonts w:ascii="Aptos" w:hAnsi="Aptos" w:hint="default"/>
        <w:color w:val="BF873D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975E8"/>
    <w:multiLevelType w:val="multilevel"/>
    <w:tmpl w:val="584A6776"/>
    <w:lvl w:ilvl="0">
      <w:numFmt w:val="decimal"/>
      <w:pStyle w:val="HeadlinePARTS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C346403"/>
    <w:multiLevelType w:val="hybridMultilevel"/>
    <w:tmpl w:val="1EF06800"/>
    <w:lvl w:ilvl="0" w:tplc="3F10D9C2">
      <w:start w:val="1"/>
      <w:numFmt w:val="decimal"/>
      <w:pStyle w:val="Numeration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C1229"/>
    <w:multiLevelType w:val="multilevel"/>
    <w:tmpl w:val="0C07001D"/>
    <w:styleLink w:val="List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Myriad Pro" w:hAnsi="Myriad Pro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44A2A50"/>
    <w:multiLevelType w:val="hybridMultilevel"/>
    <w:tmpl w:val="DA06C694"/>
    <w:lvl w:ilvl="0" w:tplc="A92C9B5A">
      <w:start w:val="1"/>
      <w:numFmt w:val="bullet"/>
      <w:pStyle w:val="ListParagraph2"/>
      <w:lvlText w:val="▫"/>
      <w:lvlJc w:val="left"/>
      <w:pPr>
        <w:ind w:left="1429" w:hanging="360"/>
      </w:pPr>
      <w:rPr>
        <w:rFonts w:ascii="Aptos" w:hAnsi="Aptos" w:hint="default"/>
        <w:color w:val="33A161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E721CB"/>
    <w:multiLevelType w:val="multilevel"/>
    <w:tmpl w:val="C6A41FC6"/>
    <w:styleLink w:val="Bullets1"/>
    <w:lvl w:ilvl="0">
      <w:start w:val="1"/>
      <w:numFmt w:val="bullet"/>
      <w:lvlText w:val="»"/>
      <w:lvlJc w:val="left"/>
      <w:pPr>
        <w:ind w:left="720" w:hanging="360"/>
      </w:pPr>
      <w:rPr>
        <w:rFonts w:ascii="Myriad Pro" w:hAnsi="Myriad Pro" w:hint="default"/>
        <w:sz w:val="22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F7368"/>
    <w:multiLevelType w:val="multilevel"/>
    <w:tmpl w:val="CBA4F27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390030621">
    <w:abstractNumId w:val="0"/>
  </w:num>
  <w:num w:numId="2" w16cid:durableId="2106686774">
    <w:abstractNumId w:val="5"/>
  </w:num>
  <w:num w:numId="3" w16cid:durableId="1466965311">
    <w:abstractNumId w:val="7"/>
  </w:num>
  <w:num w:numId="4" w16cid:durableId="1541748973">
    <w:abstractNumId w:val="2"/>
  </w:num>
  <w:num w:numId="5" w16cid:durableId="1183325732">
    <w:abstractNumId w:val="3"/>
  </w:num>
  <w:num w:numId="6" w16cid:durableId="883366202">
    <w:abstractNumId w:val="8"/>
  </w:num>
  <w:num w:numId="7" w16cid:durableId="2112622747">
    <w:abstractNumId w:val="4"/>
  </w:num>
  <w:num w:numId="8" w16cid:durableId="5826859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0523489">
    <w:abstractNumId w:val="1"/>
  </w:num>
  <w:num w:numId="10" w16cid:durableId="15343410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5058258">
    <w:abstractNumId w:val="6"/>
  </w:num>
  <w:num w:numId="12" w16cid:durableId="1802074876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hkqhKhtTHVJQT+vA51m3pguG0FlhJs+FmVlxhs82QOMmsPgvIbMB3Lrp9LeDjSvRLbUixTOrs/qmFAhQru16Cg==" w:salt="7UTnKpYCioUZr6iT7gbY8A=="/>
  <w:styleLockTheme/>
  <w:styleLockQFSet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10F"/>
    <w:rsid w:val="000003A7"/>
    <w:rsid w:val="0000324E"/>
    <w:rsid w:val="00004051"/>
    <w:rsid w:val="00005EE5"/>
    <w:rsid w:val="00006FE4"/>
    <w:rsid w:val="00007367"/>
    <w:rsid w:val="0001259D"/>
    <w:rsid w:val="0001284B"/>
    <w:rsid w:val="0001411B"/>
    <w:rsid w:val="00014ABF"/>
    <w:rsid w:val="00016D09"/>
    <w:rsid w:val="0002264A"/>
    <w:rsid w:val="00023708"/>
    <w:rsid w:val="000250F6"/>
    <w:rsid w:val="0002551D"/>
    <w:rsid w:val="000307EA"/>
    <w:rsid w:val="00031D56"/>
    <w:rsid w:val="000322AE"/>
    <w:rsid w:val="00032858"/>
    <w:rsid w:val="00032983"/>
    <w:rsid w:val="000332FC"/>
    <w:rsid w:val="00034374"/>
    <w:rsid w:val="00034AC6"/>
    <w:rsid w:val="00035611"/>
    <w:rsid w:val="00036079"/>
    <w:rsid w:val="00036B41"/>
    <w:rsid w:val="0003744E"/>
    <w:rsid w:val="00037CC5"/>
    <w:rsid w:val="00044823"/>
    <w:rsid w:val="00044C9F"/>
    <w:rsid w:val="0005054A"/>
    <w:rsid w:val="00050FC4"/>
    <w:rsid w:val="00053CC5"/>
    <w:rsid w:val="00054094"/>
    <w:rsid w:val="0005437E"/>
    <w:rsid w:val="00055EB2"/>
    <w:rsid w:val="00056F93"/>
    <w:rsid w:val="00057305"/>
    <w:rsid w:val="00057438"/>
    <w:rsid w:val="00060F30"/>
    <w:rsid w:val="00061139"/>
    <w:rsid w:val="000621EA"/>
    <w:rsid w:val="0006381F"/>
    <w:rsid w:val="000639F7"/>
    <w:rsid w:val="00063FE6"/>
    <w:rsid w:val="00064C9F"/>
    <w:rsid w:val="000662C5"/>
    <w:rsid w:val="00070F47"/>
    <w:rsid w:val="0007180C"/>
    <w:rsid w:val="0007255A"/>
    <w:rsid w:val="00073F06"/>
    <w:rsid w:val="000740A8"/>
    <w:rsid w:val="00074FDD"/>
    <w:rsid w:val="00076B69"/>
    <w:rsid w:val="000778CD"/>
    <w:rsid w:val="00077E4A"/>
    <w:rsid w:val="00080FF1"/>
    <w:rsid w:val="000834BE"/>
    <w:rsid w:val="00083897"/>
    <w:rsid w:val="00083EB9"/>
    <w:rsid w:val="00086936"/>
    <w:rsid w:val="00086A2D"/>
    <w:rsid w:val="0009159F"/>
    <w:rsid w:val="00091998"/>
    <w:rsid w:val="0009302D"/>
    <w:rsid w:val="00095C63"/>
    <w:rsid w:val="00096961"/>
    <w:rsid w:val="00097ED4"/>
    <w:rsid w:val="000A009D"/>
    <w:rsid w:val="000A10F3"/>
    <w:rsid w:val="000A1CF0"/>
    <w:rsid w:val="000A4087"/>
    <w:rsid w:val="000A4D1A"/>
    <w:rsid w:val="000A5E1D"/>
    <w:rsid w:val="000A725F"/>
    <w:rsid w:val="000B17A3"/>
    <w:rsid w:val="000B1CF1"/>
    <w:rsid w:val="000B2C18"/>
    <w:rsid w:val="000B36AC"/>
    <w:rsid w:val="000B471D"/>
    <w:rsid w:val="000B4A6F"/>
    <w:rsid w:val="000B55E2"/>
    <w:rsid w:val="000B5886"/>
    <w:rsid w:val="000B65EE"/>
    <w:rsid w:val="000B6D55"/>
    <w:rsid w:val="000C1945"/>
    <w:rsid w:val="000C1A6B"/>
    <w:rsid w:val="000C200F"/>
    <w:rsid w:val="000C2382"/>
    <w:rsid w:val="000C30D9"/>
    <w:rsid w:val="000C4DB0"/>
    <w:rsid w:val="000D09CE"/>
    <w:rsid w:val="000D11DD"/>
    <w:rsid w:val="000D27DD"/>
    <w:rsid w:val="000D3442"/>
    <w:rsid w:val="000D75CC"/>
    <w:rsid w:val="000E0411"/>
    <w:rsid w:val="000E2EFF"/>
    <w:rsid w:val="000E56C3"/>
    <w:rsid w:val="000F1080"/>
    <w:rsid w:val="000F2301"/>
    <w:rsid w:val="000F2319"/>
    <w:rsid w:val="000F4145"/>
    <w:rsid w:val="000F570D"/>
    <w:rsid w:val="000F690A"/>
    <w:rsid w:val="000F793C"/>
    <w:rsid w:val="000F7F80"/>
    <w:rsid w:val="001023F9"/>
    <w:rsid w:val="001039C1"/>
    <w:rsid w:val="00104045"/>
    <w:rsid w:val="0010436B"/>
    <w:rsid w:val="0010706E"/>
    <w:rsid w:val="00112877"/>
    <w:rsid w:val="00112D5E"/>
    <w:rsid w:val="00112EEA"/>
    <w:rsid w:val="00114130"/>
    <w:rsid w:val="001174BF"/>
    <w:rsid w:val="00117622"/>
    <w:rsid w:val="001203BB"/>
    <w:rsid w:val="00120805"/>
    <w:rsid w:val="00121415"/>
    <w:rsid w:val="00121BB5"/>
    <w:rsid w:val="00125F31"/>
    <w:rsid w:val="0012702D"/>
    <w:rsid w:val="00127DAD"/>
    <w:rsid w:val="00130AB6"/>
    <w:rsid w:val="001334C5"/>
    <w:rsid w:val="001348C6"/>
    <w:rsid w:val="00134B85"/>
    <w:rsid w:val="00136CB4"/>
    <w:rsid w:val="00137403"/>
    <w:rsid w:val="00137523"/>
    <w:rsid w:val="001378AB"/>
    <w:rsid w:val="001407D2"/>
    <w:rsid w:val="00141F98"/>
    <w:rsid w:val="00142C9E"/>
    <w:rsid w:val="00142D4E"/>
    <w:rsid w:val="00143024"/>
    <w:rsid w:val="00143FED"/>
    <w:rsid w:val="001447C3"/>
    <w:rsid w:val="001463F9"/>
    <w:rsid w:val="00146B5F"/>
    <w:rsid w:val="001472C0"/>
    <w:rsid w:val="001506AB"/>
    <w:rsid w:val="00152185"/>
    <w:rsid w:val="0015257F"/>
    <w:rsid w:val="001545EE"/>
    <w:rsid w:val="00155489"/>
    <w:rsid w:val="00155622"/>
    <w:rsid w:val="00156919"/>
    <w:rsid w:val="001574C0"/>
    <w:rsid w:val="00162E6E"/>
    <w:rsid w:val="001665B0"/>
    <w:rsid w:val="001670AC"/>
    <w:rsid w:val="0017341B"/>
    <w:rsid w:val="00173ED6"/>
    <w:rsid w:val="00177AC1"/>
    <w:rsid w:val="00181F7B"/>
    <w:rsid w:val="001832A4"/>
    <w:rsid w:val="001833DB"/>
    <w:rsid w:val="00183BD8"/>
    <w:rsid w:val="00183E0D"/>
    <w:rsid w:val="001870EC"/>
    <w:rsid w:val="00187863"/>
    <w:rsid w:val="00192185"/>
    <w:rsid w:val="001923D2"/>
    <w:rsid w:val="00193474"/>
    <w:rsid w:val="00195613"/>
    <w:rsid w:val="00195940"/>
    <w:rsid w:val="00197BEB"/>
    <w:rsid w:val="001A227D"/>
    <w:rsid w:val="001A22C6"/>
    <w:rsid w:val="001A235F"/>
    <w:rsid w:val="001A52A9"/>
    <w:rsid w:val="001B3004"/>
    <w:rsid w:val="001B3BCB"/>
    <w:rsid w:val="001B7705"/>
    <w:rsid w:val="001B794C"/>
    <w:rsid w:val="001C070F"/>
    <w:rsid w:val="001C0BE7"/>
    <w:rsid w:val="001C0EB7"/>
    <w:rsid w:val="001C1437"/>
    <w:rsid w:val="001C14FE"/>
    <w:rsid w:val="001C1A3F"/>
    <w:rsid w:val="001C311D"/>
    <w:rsid w:val="001C38C5"/>
    <w:rsid w:val="001C3999"/>
    <w:rsid w:val="001C56E4"/>
    <w:rsid w:val="001D0B02"/>
    <w:rsid w:val="001D24A6"/>
    <w:rsid w:val="001D2599"/>
    <w:rsid w:val="001D397F"/>
    <w:rsid w:val="001D3BDB"/>
    <w:rsid w:val="001D6E66"/>
    <w:rsid w:val="001D7BD6"/>
    <w:rsid w:val="001E0554"/>
    <w:rsid w:val="001E0F07"/>
    <w:rsid w:val="001E38E8"/>
    <w:rsid w:val="001E3BAA"/>
    <w:rsid w:val="001E45A4"/>
    <w:rsid w:val="001E4F8B"/>
    <w:rsid w:val="001E75E5"/>
    <w:rsid w:val="001F08DD"/>
    <w:rsid w:val="001F213F"/>
    <w:rsid w:val="001F2B36"/>
    <w:rsid w:val="001F348C"/>
    <w:rsid w:val="001F34C6"/>
    <w:rsid w:val="001F3CFB"/>
    <w:rsid w:val="001F507D"/>
    <w:rsid w:val="001F5AEA"/>
    <w:rsid w:val="001F5DFB"/>
    <w:rsid w:val="001F6E50"/>
    <w:rsid w:val="001F70FF"/>
    <w:rsid w:val="00200782"/>
    <w:rsid w:val="00201C08"/>
    <w:rsid w:val="00204069"/>
    <w:rsid w:val="002061D7"/>
    <w:rsid w:val="00206F15"/>
    <w:rsid w:val="002112EE"/>
    <w:rsid w:val="00212E6A"/>
    <w:rsid w:val="00213045"/>
    <w:rsid w:val="002135DE"/>
    <w:rsid w:val="00214134"/>
    <w:rsid w:val="00214FF3"/>
    <w:rsid w:val="0021508C"/>
    <w:rsid w:val="002152D4"/>
    <w:rsid w:val="002166F1"/>
    <w:rsid w:val="00216932"/>
    <w:rsid w:val="00216955"/>
    <w:rsid w:val="00217B07"/>
    <w:rsid w:val="002202F9"/>
    <w:rsid w:val="00221019"/>
    <w:rsid w:val="002219FC"/>
    <w:rsid w:val="00222CBC"/>
    <w:rsid w:val="0022375C"/>
    <w:rsid w:val="002249EC"/>
    <w:rsid w:val="00224ED8"/>
    <w:rsid w:val="00226C90"/>
    <w:rsid w:val="00227BE7"/>
    <w:rsid w:val="002300BD"/>
    <w:rsid w:val="00231898"/>
    <w:rsid w:val="00232FEB"/>
    <w:rsid w:val="00233569"/>
    <w:rsid w:val="0023374D"/>
    <w:rsid w:val="0023595F"/>
    <w:rsid w:val="00235F47"/>
    <w:rsid w:val="00236411"/>
    <w:rsid w:val="00236625"/>
    <w:rsid w:val="0024129D"/>
    <w:rsid w:val="00242459"/>
    <w:rsid w:val="0024269D"/>
    <w:rsid w:val="0024360E"/>
    <w:rsid w:val="002436B9"/>
    <w:rsid w:val="0024398A"/>
    <w:rsid w:val="00243F29"/>
    <w:rsid w:val="00245DE0"/>
    <w:rsid w:val="00246471"/>
    <w:rsid w:val="00250372"/>
    <w:rsid w:val="00252D4A"/>
    <w:rsid w:val="0025377D"/>
    <w:rsid w:val="0025430A"/>
    <w:rsid w:val="002560F6"/>
    <w:rsid w:val="00256E88"/>
    <w:rsid w:val="002578CD"/>
    <w:rsid w:val="00257C99"/>
    <w:rsid w:val="0026053D"/>
    <w:rsid w:val="002617F4"/>
    <w:rsid w:val="00261956"/>
    <w:rsid w:val="00262435"/>
    <w:rsid w:val="00263903"/>
    <w:rsid w:val="00264C20"/>
    <w:rsid w:val="00264D6B"/>
    <w:rsid w:val="002650C4"/>
    <w:rsid w:val="00265A5B"/>
    <w:rsid w:val="002676DA"/>
    <w:rsid w:val="00267C44"/>
    <w:rsid w:val="00271A67"/>
    <w:rsid w:val="002733C0"/>
    <w:rsid w:val="0027428A"/>
    <w:rsid w:val="00275239"/>
    <w:rsid w:val="002763A9"/>
    <w:rsid w:val="002806FD"/>
    <w:rsid w:val="00280E0C"/>
    <w:rsid w:val="00282DF1"/>
    <w:rsid w:val="002836D9"/>
    <w:rsid w:val="00283FB6"/>
    <w:rsid w:val="00284D48"/>
    <w:rsid w:val="00285256"/>
    <w:rsid w:val="002865A8"/>
    <w:rsid w:val="00290B28"/>
    <w:rsid w:val="0029217B"/>
    <w:rsid w:val="00293986"/>
    <w:rsid w:val="0029506B"/>
    <w:rsid w:val="002956A1"/>
    <w:rsid w:val="00295E71"/>
    <w:rsid w:val="002962DF"/>
    <w:rsid w:val="002A0F1D"/>
    <w:rsid w:val="002A1B60"/>
    <w:rsid w:val="002A29BA"/>
    <w:rsid w:val="002A39AB"/>
    <w:rsid w:val="002A3C39"/>
    <w:rsid w:val="002A43F5"/>
    <w:rsid w:val="002A75FE"/>
    <w:rsid w:val="002A79C5"/>
    <w:rsid w:val="002B22F8"/>
    <w:rsid w:val="002B3A5B"/>
    <w:rsid w:val="002B4918"/>
    <w:rsid w:val="002B6DB2"/>
    <w:rsid w:val="002B7308"/>
    <w:rsid w:val="002C0557"/>
    <w:rsid w:val="002C0F2E"/>
    <w:rsid w:val="002C25BB"/>
    <w:rsid w:val="002C2C15"/>
    <w:rsid w:val="002C3B0A"/>
    <w:rsid w:val="002C4D42"/>
    <w:rsid w:val="002C64F1"/>
    <w:rsid w:val="002C7637"/>
    <w:rsid w:val="002C7E5C"/>
    <w:rsid w:val="002D0539"/>
    <w:rsid w:val="002D077A"/>
    <w:rsid w:val="002D18E4"/>
    <w:rsid w:val="002D2169"/>
    <w:rsid w:val="002D2461"/>
    <w:rsid w:val="002D2D23"/>
    <w:rsid w:val="002D6A75"/>
    <w:rsid w:val="002D6EDB"/>
    <w:rsid w:val="002D79BD"/>
    <w:rsid w:val="002E1178"/>
    <w:rsid w:val="002E35F0"/>
    <w:rsid w:val="002E46B5"/>
    <w:rsid w:val="002E4841"/>
    <w:rsid w:val="002F0832"/>
    <w:rsid w:val="002F3744"/>
    <w:rsid w:val="002F3AC7"/>
    <w:rsid w:val="002F3F35"/>
    <w:rsid w:val="00300891"/>
    <w:rsid w:val="00303148"/>
    <w:rsid w:val="00303A5F"/>
    <w:rsid w:val="00303D49"/>
    <w:rsid w:val="003042C0"/>
    <w:rsid w:val="00304BA2"/>
    <w:rsid w:val="00304C55"/>
    <w:rsid w:val="003054C2"/>
    <w:rsid w:val="00307038"/>
    <w:rsid w:val="0031091C"/>
    <w:rsid w:val="00311E7B"/>
    <w:rsid w:val="003124F1"/>
    <w:rsid w:val="00312630"/>
    <w:rsid w:val="00312756"/>
    <w:rsid w:val="003142B4"/>
    <w:rsid w:val="00314559"/>
    <w:rsid w:val="00315341"/>
    <w:rsid w:val="003202C1"/>
    <w:rsid w:val="0032038E"/>
    <w:rsid w:val="003218EB"/>
    <w:rsid w:val="00325719"/>
    <w:rsid w:val="00325FF1"/>
    <w:rsid w:val="00327A78"/>
    <w:rsid w:val="00330914"/>
    <w:rsid w:val="00330EE5"/>
    <w:rsid w:val="003317F5"/>
    <w:rsid w:val="0033333A"/>
    <w:rsid w:val="00333A72"/>
    <w:rsid w:val="00335295"/>
    <w:rsid w:val="003353C2"/>
    <w:rsid w:val="003423B7"/>
    <w:rsid w:val="0034268E"/>
    <w:rsid w:val="0034299D"/>
    <w:rsid w:val="00343187"/>
    <w:rsid w:val="003442B9"/>
    <w:rsid w:val="003451C9"/>
    <w:rsid w:val="003451FF"/>
    <w:rsid w:val="0034552C"/>
    <w:rsid w:val="00345B50"/>
    <w:rsid w:val="003467AE"/>
    <w:rsid w:val="00347275"/>
    <w:rsid w:val="003500EC"/>
    <w:rsid w:val="00351380"/>
    <w:rsid w:val="0035143A"/>
    <w:rsid w:val="00351C1E"/>
    <w:rsid w:val="00352B32"/>
    <w:rsid w:val="00353B58"/>
    <w:rsid w:val="003540CB"/>
    <w:rsid w:val="003553F8"/>
    <w:rsid w:val="00355F8D"/>
    <w:rsid w:val="0035711C"/>
    <w:rsid w:val="003622BE"/>
    <w:rsid w:val="003628F3"/>
    <w:rsid w:val="00362973"/>
    <w:rsid w:val="00362AFF"/>
    <w:rsid w:val="003642DA"/>
    <w:rsid w:val="00364AB7"/>
    <w:rsid w:val="00364BAD"/>
    <w:rsid w:val="00365126"/>
    <w:rsid w:val="0036532E"/>
    <w:rsid w:val="0036786C"/>
    <w:rsid w:val="003679BE"/>
    <w:rsid w:val="0037313B"/>
    <w:rsid w:val="00376F3B"/>
    <w:rsid w:val="0037716C"/>
    <w:rsid w:val="00380C01"/>
    <w:rsid w:val="00380FC8"/>
    <w:rsid w:val="00384238"/>
    <w:rsid w:val="00386756"/>
    <w:rsid w:val="00386F2C"/>
    <w:rsid w:val="003944E5"/>
    <w:rsid w:val="003961F6"/>
    <w:rsid w:val="0039748B"/>
    <w:rsid w:val="003A1CE9"/>
    <w:rsid w:val="003A335F"/>
    <w:rsid w:val="003B0E70"/>
    <w:rsid w:val="003B1266"/>
    <w:rsid w:val="003B225B"/>
    <w:rsid w:val="003B2D0A"/>
    <w:rsid w:val="003B30CF"/>
    <w:rsid w:val="003B34C5"/>
    <w:rsid w:val="003B3588"/>
    <w:rsid w:val="003B4D41"/>
    <w:rsid w:val="003B618D"/>
    <w:rsid w:val="003B61C8"/>
    <w:rsid w:val="003B6202"/>
    <w:rsid w:val="003B69BF"/>
    <w:rsid w:val="003B6B79"/>
    <w:rsid w:val="003B7926"/>
    <w:rsid w:val="003B7EB5"/>
    <w:rsid w:val="003C0F71"/>
    <w:rsid w:val="003C1B0E"/>
    <w:rsid w:val="003C3694"/>
    <w:rsid w:val="003C4511"/>
    <w:rsid w:val="003C7266"/>
    <w:rsid w:val="003D0F87"/>
    <w:rsid w:val="003D2092"/>
    <w:rsid w:val="003D20A7"/>
    <w:rsid w:val="003D3A97"/>
    <w:rsid w:val="003D40F4"/>
    <w:rsid w:val="003D5E9C"/>
    <w:rsid w:val="003D762B"/>
    <w:rsid w:val="003E057E"/>
    <w:rsid w:val="003E1E5B"/>
    <w:rsid w:val="003E3149"/>
    <w:rsid w:val="003E3621"/>
    <w:rsid w:val="003E46E1"/>
    <w:rsid w:val="003E624C"/>
    <w:rsid w:val="003E7287"/>
    <w:rsid w:val="003E7C9C"/>
    <w:rsid w:val="003F14A1"/>
    <w:rsid w:val="003F25E9"/>
    <w:rsid w:val="003F3408"/>
    <w:rsid w:val="003F3AB3"/>
    <w:rsid w:val="003F3D06"/>
    <w:rsid w:val="003F4B93"/>
    <w:rsid w:val="003F60D7"/>
    <w:rsid w:val="003F777C"/>
    <w:rsid w:val="00400FB3"/>
    <w:rsid w:val="00402064"/>
    <w:rsid w:val="00404FAE"/>
    <w:rsid w:val="004052A3"/>
    <w:rsid w:val="00405C5E"/>
    <w:rsid w:val="00406921"/>
    <w:rsid w:val="00407893"/>
    <w:rsid w:val="00407CED"/>
    <w:rsid w:val="00411D18"/>
    <w:rsid w:val="00411E56"/>
    <w:rsid w:val="00413F67"/>
    <w:rsid w:val="0041450A"/>
    <w:rsid w:val="00414A3D"/>
    <w:rsid w:val="00415249"/>
    <w:rsid w:val="00416217"/>
    <w:rsid w:val="00416351"/>
    <w:rsid w:val="00416422"/>
    <w:rsid w:val="0041674A"/>
    <w:rsid w:val="00417A70"/>
    <w:rsid w:val="00417D74"/>
    <w:rsid w:val="004235D4"/>
    <w:rsid w:val="00423871"/>
    <w:rsid w:val="00425701"/>
    <w:rsid w:val="00425DA3"/>
    <w:rsid w:val="004272EF"/>
    <w:rsid w:val="004274B0"/>
    <w:rsid w:val="004324B9"/>
    <w:rsid w:val="00432F0A"/>
    <w:rsid w:val="00433DC6"/>
    <w:rsid w:val="004356CC"/>
    <w:rsid w:val="00436B27"/>
    <w:rsid w:val="00437410"/>
    <w:rsid w:val="00437B6E"/>
    <w:rsid w:val="004403F4"/>
    <w:rsid w:val="00440695"/>
    <w:rsid w:val="00440BFD"/>
    <w:rsid w:val="00441253"/>
    <w:rsid w:val="0044195E"/>
    <w:rsid w:val="00441A25"/>
    <w:rsid w:val="00441F5D"/>
    <w:rsid w:val="00442225"/>
    <w:rsid w:val="00444971"/>
    <w:rsid w:val="00444A1A"/>
    <w:rsid w:val="00444E6A"/>
    <w:rsid w:val="00450211"/>
    <w:rsid w:val="004505E9"/>
    <w:rsid w:val="0045082C"/>
    <w:rsid w:val="00450AF2"/>
    <w:rsid w:val="0045149F"/>
    <w:rsid w:val="00454027"/>
    <w:rsid w:val="00460361"/>
    <w:rsid w:val="00461232"/>
    <w:rsid w:val="00461CCD"/>
    <w:rsid w:val="004622C0"/>
    <w:rsid w:val="004624B0"/>
    <w:rsid w:val="00462810"/>
    <w:rsid w:val="00464BF3"/>
    <w:rsid w:val="0046535F"/>
    <w:rsid w:val="00465CB6"/>
    <w:rsid w:val="004660CC"/>
    <w:rsid w:val="00466CD0"/>
    <w:rsid w:val="00467254"/>
    <w:rsid w:val="00467339"/>
    <w:rsid w:val="00470F45"/>
    <w:rsid w:val="00472404"/>
    <w:rsid w:val="004736D8"/>
    <w:rsid w:val="00482DE5"/>
    <w:rsid w:val="00490164"/>
    <w:rsid w:val="00490685"/>
    <w:rsid w:val="00491706"/>
    <w:rsid w:val="00492309"/>
    <w:rsid w:val="004925CE"/>
    <w:rsid w:val="00493A26"/>
    <w:rsid w:val="00494896"/>
    <w:rsid w:val="004948E1"/>
    <w:rsid w:val="00494998"/>
    <w:rsid w:val="0049749B"/>
    <w:rsid w:val="004977B7"/>
    <w:rsid w:val="004A03F7"/>
    <w:rsid w:val="004A2CC9"/>
    <w:rsid w:val="004A3AFF"/>
    <w:rsid w:val="004A4F6F"/>
    <w:rsid w:val="004A70F4"/>
    <w:rsid w:val="004A7A0F"/>
    <w:rsid w:val="004B0171"/>
    <w:rsid w:val="004B1B8B"/>
    <w:rsid w:val="004B1DF7"/>
    <w:rsid w:val="004B2B1C"/>
    <w:rsid w:val="004B3E8C"/>
    <w:rsid w:val="004B41D6"/>
    <w:rsid w:val="004B4526"/>
    <w:rsid w:val="004B4FA3"/>
    <w:rsid w:val="004B6FA7"/>
    <w:rsid w:val="004B715C"/>
    <w:rsid w:val="004B7B13"/>
    <w:rsid w:val="004C0016"/>
    <w:rsid w:val="004C07AB"/>
    <w:rsid w:val="004C49F4"/>
    <w:rsid w:val="004C56B2"/>
    <w:rsid w:val="004D40A5"/>
    <w:rsid w:val="004D44FF"/>
    <w:rsid w:val="004D4DFA"/>
    <w:rsid w:val="004D561A"/>
    <w:rsid w:val="004D717E"/>
    <w:rsid w:val="004E08CA"/>
    <w:rsid w:val="004E10FE"/>
    <w:rsid w:val="004E216F"/>
    <w:rsid w:val="004E38E9"/>
    <w:rsid w:val="004E5C92"/>
    <w:rsid w:val="004E718E"/>
    <w:rsid w:val="004F116D"/>
    <w:rsid w:val="004F199C"/>
    <w:rsid w:val="004F462C"/>
    <w:rsid w:val="004F4633"/>
    <w:rsid w:val="004F4AEB"/>
    <w:rsid w:val="004F4D72"/>
    <w:rsid w:val="004F4E9F"/>
    <w:rsid w:val="004F5404"/>
    <w:rsid w:val="004F761A"/>
    <w:rsid w:val="004F7914"/>
    <w:rsid w:val="00500789"/>
    <w:rsid w:val="00502DB7"/>
    <w:rsid w:val="00503E98"/>
    <w:rsid w:val="005040A5"/>
    <w:rsid w:val="0050644B"/>
    <w:rsid w:val="00506C4F"/>
    <w:rsid w:val="00510F86"/>
    <w:rsid w:val="005145BE"/>
    <w:rsid w:val="005148F2"/>
    <w:rsid w:val="005168D3"/>
    <w:rsid w:val="00517778"/>
    <w:rsid w:val="00521CF3"/>
    <w:rsid w:val="00523C72"/>
    <w:rsid w:val="00526C67"/>
    <w:rsid w:val="00530C8A"/>
    <w:rsid w:val="00531E80"/>
    <w:rsid w:val="005330C3"/>
    <w:rsid w:val="00533980"/>
    <w:rsid w:val="00533AF0"/>
    <w:rsid w:val="00533BB2"/>
    <w:rsid w:val="00535C4A"/>
    <w:rsid w:val="00536F17"/>
    <w:rsid w:val="005400D4"/>
    <w:rsid w:val="00540C0A"/>
    <w:rsid w:val="005427CD"/>
    <w:rsid w:val="00542FE4"/>
    <w:rsid w:val="0054450F"/>
    <w:rsid w:val="005446B8"/>
    <w:rsid w:val="00546344"/>
    <w:rsid w:val="00547ED4"/>
    <w:rsid w:val="00550E6D"/>
    <w:rsid w:val="00553ACC"/>
    <w:rsid w:val="00553C6D"/>
    <w:rsid w:val="00554B1D"/>
    <w:rsid w:val="005551D5"/>
    <w:rsid w:val="0055744D"/>
    <w:rsid w:val="00561A7D"/>
    <w:rsid w:val="00563707"/>
    <w:rsid w:val="005644DF"/>
    <w:rsid w:val="00564B1B"/>
    <w:rsid w:val="00564DBC"/>
    <w:rsid w:val="00565D53"/>
    <w:rsid w:val="00566192"/>
    <w:rsid w:val="0056682F"/>
    <w:rsid w:val="00566CBC"/>
    <w:rsid w:val="005672BF"/>
    <w:rsid w:val="00567866"/>
    <w:rsid w:val="00574FCC"/>
    <w:rsid w:val="00575C09"/>
    <w:rsid w:val="00577F9E"/>
    <w:rsid w:val="00584658"/>
    <w:rsid w:val="00585356"/>
    <w:rsid w:val="005854D7"/>
    <w:rsid w:val="00585827"/>
    <w:rsid w:val="00585C97"/>
    <w:rsid w:val="00586206"/>
    <w:rsid w:val="00586614"/>
    <w:rsid w:val="005868E7"/>
    <w:rsid w:val="00587785"/>
    <w:rsid w:val="0059170A"/>
    <w:rsid w:val="005917AC"/>
    <w:rsid w:val="00592113"/>
    <w:rsid w:val="0059263E"/>
    <w:rsid w:val="00592897"/>
    <w:rsid w:val="00593A57"/>
    <w:rsid w:val="00593DF2"/>
    <w:rsid w:val="00595E59"/>
    <w:rsid w:val="005968D1"/>
    <w:rsid w:val="00596D43"/>
    <w:rsid w:val="005A04D3"/>
    <w:rsid w:val="005A1125"/>
    <w:rsid w:val="005A341B"/>
    <w:rsid w:val="005A571A"/>
    <w:rsid w:val="005A63CC"/>
    <w:rsid w:val="005A6418"/>
    <w:rsid w:val="005B1299"/>
    <w:rsid w:val="005B1385"/>
    <w:rsid w:val="005B1AA3"/>
    <w:rsid w:val="005B23F6"/>
    <w:rsid w:val="005B42F2"/>
    <w:rsid w:val="005B43EA"/>
    <w:rsid w:val="005B53C7"/>
    <w:rsid w:val="005B63AA"/>
    <w:rsid w:val="005B7453"/>
    <w:rsid w:val="005B7F89"/>
    <w:rsid w:val="005C195E"/>
    <w:rsid w:val="005C33E0"/>
    <w:rsid w:val="005C4AC8"/>
    <w:rsid w:val="005C5D61"/>
    <w:rsid w:val="005C5ECF"/>
    <w:rsid w:val="005D083A"/>
    <w:rsid w:val="005D0C8F"/>
    <w:rsid w:val="005D12B5"/>
    <w:rsid w:val="005D1840"/>
    <w:rsid w:val="005D2095"/>
    <w:rsid w:val="005D29C9"/>
    <w:rsid w:val="005D338F"/>
    <w:rsid w:val="005D5833"/>
    <w:rsid w:val="005D5890"/>
    <w:rsid w:val="005D5AC0"/>
    <w:rsid w:val="005D609F"/>
    <w:rsid w:val="005D658E"/>
    <w:rsid w:val="005D6645"/>
    <w:rsid w:val="005D6BAE"/>
    <w:rsid w:val="005E1659"/>
    <w:rsid w:val="005E697A"/>
    <w:rsid w:val="005E7765"/>
    <w:rsid w:val="005F041D"/>
    <w:rsid w:val="005F27C9"/>
    <w:rsid w:val="005F2B4A"/>
    <w:rsid w:val="005F329A"/>
    <w:rsid w:val="005F3584"/>
    <w:rsid w:val="005F3CF7"/>
    <w:rsid w:val="005F3EF0"/>
    <w:rsid w:val="0060175F"/>
    <w:rsid w:val="006018DD"/>
    <w:rsid w:val="00601C4A"/>
    <w:rsid w:val="006042A0"/>
    <w:rsid w:val="006058CF"/>
    <w:rsid w:val="00606853"/>
    <w:rsid w:val="00606B40"/>
    <w:rsid w:val="00606CD4"/>
    <w:rsid w:val="00607090"/>
    <w:rsid w:val="00610693"/>
    <w:rsid w:val="00611B35"/>
    <w:rsid w:val="00611D92"/>
    <w:rsid w:val="0061263C"/>
    <w:rsid w:val="00612CBC"/>
    <w:rsid w:val="00613082"/>
    <w:rsid w:val="00614376"/>
    <w:rsid w:val="00616203"/>
    <w:rsid w:val="006164A0"/>
    <w:rsid w:val="00616659"/>
    <w:rsid w:val="00617E7C"/>
    <w:rsid w:val="0062091C"/>
    <w:rsid w:val="00620A1A"/>
    <w:rsid w:val="006217B1"/>
    <w:rsid w:val="00621FE6"/>
    <w:rsid w:val="00622385"/>
    <w:rsid w:val="006251EA"/>
    <w:rsid w:val="0062649A"/>
    <w:rsid w:val="006266EC"/>
    <w:rsid w:val="00627B1D"/>
    <w:rsid w:val="00633453"/>
    <w:rsid w:val="00633AF1"/>
    <w:rsid w:val="00634BDE"/>
    <w:rsid w:val="00634D27"/>
    <w:rsid w:val="00635039"/>
    <w:rsid w:val="006352BD"/>
    <w:rsid w:val="00635F6D"/>
    <w:rsid w:val="006371E9"/>
    <w:rsid w:val="00640FBE"/>
    <w:rsid w:val="006423A3"/>
    <w:rsid w:val="00642E06"/>
    <w:rsid w:val="00645044"/>
    <w:rsid w:val="006454A9"/>
    <w:rsid w:val="006463BA"/>
    <w:rsid w:val="0065026B"/>
    <w:rsid w:val="00651213"/>
    <w:rsid w:val="0065159B"/>
    <w:rsid w:val="006519A4"/>
    <w:rsid w:val="00652E37"/>
    <w:rsid w:val="006543AB"/>
    <w:rsid w:val="00661D72"/>
    <w:rsid w:val="00662804"/>
    <w:rsid w:val="0066353D"/>
    <w:rsid w:val="00663BAA"/>
    <w:rsid w:val="006643CB"/>
    <w:rsid w:val="0066688F"/>
    <w:rsid w:val="00666BB0"/>
    <w:rsid w:val="00666FCA"/>
    <w:rsid w:val="00667114"/>
    <w:rsid w:val="00667C7A"/>
    <w:rsid w:val="006720A2"/>
    <w:rsid w:val="006721A3"/>
    <w:rsid w:val="0067352B"/>
    <w:rsid w:val="00674221"/>
    <w:rsid w:val="0067604D"/>
    <w:rsid w:val="006767C4"/>
    <w:rsid w:val="00680D93"/>
    <w:rsid w:val="00684197"/>
    <w:rsid w:val="00684E62"/>
    <w:rsid w:val="00686311"/>
    <w:rsid w:val="006864C7"/>
    <w:rsid w:val="00687145"/>
    <w:rsid w:val="00687C70"/>
    <w:rsid w:val="00690772"/>
    <w:rsid w:val="00690B14"/>
    <w:rsid w:val="006A1006"/>
    <w:rsid w:val="006A1854"/>
    <w:rsid w:val="006A208D"/>
    <w:rsid w:val="006A2BEB"/>
    <w:rsid w:val="006A33F7"/>
    <w:rsid w:val="006A4DF5"/>
    <w:rsid w:val="006A5D8E"/>
    <w:rsid w:val="006A6488"/>
    <w:rsid w:val="006A6E19"/>
    <w:rsid w:val="006A7ED8"/>
    <w:rsid w:val="006B03F7"/>
    <w:rsid w:val="006B052D"/>
    <w:rsid w:val="006B2E98"/>
    <w:rsid w:val="006B3718"/>
    <w:rsid w:val="006B392B"/>
    <w:rsid w:val="006B395A"/>
    <w:rsid w:val="006B3C6B"/>
    <w:rsid w:val="006B45F0"/>
    <w:rsid w:val="006B5BAB"/>
    <w:rsid w:val="006B699C"/>
    <w:rsid w:val="006B6DBF"/>
    <w:rsid w:val="006B7235"/>
    <w:rsid w:val="006B7F98"/>
    <w:rsid w:val="006C1541"/>
    <w:rsid w:val="006C1FD8"/>
    <w:rsid w:val="006C30E7"/>
    <w:rsid w:val="006D083C"/>
    <w:rsid w:val="006D0B5D"/>
    <w:rsid w:val="006D2691"/>
    <w:rsid w:val="006D4162"/>
    <w:rsid w:val="006D4A8A"/>
    <w:rsid w:val="006D4FEB"/>
    <w:rsid w:val="006D5F0E"/>
    <w:rsid w:val="006E04F4"/>
    <w:rsid w:val="006E0558"/>
    <w:rsid w:val="006E1432"/>
    <w:rsid w:val="006E1C5F"/>
    <w:rsid w:val="006E2B47"/>
    <w:rsid w:val="006E577F"/>
    <w:rsid w:val="006F07DC"/>
    <w:rsid w:val="006F3C8A"/>
    <w:rsid w:val="006F5B08"/>
    <w:rsid w:val="007013F0"/>
    <w:rsid w:val="00701889"/>
    <w:rsid w:val="007035AF"/>
    <w:rsid w:val="00703748"/>
    <w:rsid w:val="007042E5"/>
    <w:rsid w:val="00706388"/>
    <w:rsid w:val="007063E3"/>
    <w:rsid w:val="0070667E"/>
    <w:rsid w:val="00706E9F"/>
    <w:rsid w:val="00707C3B"/>
    <w:rsid w:val="00707F27"/>
    <w:rsid w:val="00710048"/>
    <w:rsid w:val="007103F7"/>
    <w:rsid w:val="00710947"/>
    <w:rsid w:val="00711667"/>
    <w:rsid w:val="0071192D"/>
    <w:rsid w:val="00711C7A"/>
    <w:rsid w:val="00712F0D"/>
    <w:rsid w:val="0071435B"/>
    <w:rsid w:val="00723872"/>
    <w:rsid w:val="00723F49"/>
    <w:rsid w:val="00724716"/>
    <w:rsid w:val="00725EDC"/>
    <w:rsid w:val="0072634D"/>
    <w:rsid w:val="00727949"/>
    <w:rsid w:val="00731A0B"/>
    <w:rsid w:val="00733225"/>
    <w:rsid w:val="00733358"/>
    <w:rsid w:val="00734002"/>
    <w:rsid w:val="00734429"/>
    <w:rsid w:val="007345C1"/>
    <w:rsid w:val="00734801"/>
    <w:rsid w:val="00734DD5"/>
    <w:rsid w:val="00735044"/>
    <w:rsid w:val="00736EAF"/>
    <w:rsid w:val="00736F58"/>
    <w:rsid w:val="00742E8A"/>
    <w:rsid w:val="007434E2"/>
    <w:rsid w:val="00745C74"/>
    <w:rsid w:val="00747294"/>
    <w:rsid w:val="00747D36"/>
    <w:rsid w:val="00747FD7"/>
    <w:rsid w:val="0075033D"/>
    <w:rsid w:val="00751A58"/>
    <w:rsid w:val="00752B07"/>
    <w:rsid w:val="00753CC6"/>
    <w:rsid w:val="00754A7A"/>
    <w:rsid w:val="00755C4D"/>
    <w:rsid w:val="007564E0"/>
    <w:rsid w:val="00756E97"/>
    <w:rsid w:val="00757EA1"/>
    <w:rsid w:val="007612F4"/>
    <w:rsid w:val="0076289D"/>
    <w:rsid w:val="00764FC0"/>
    <w:rsid w:val="0076542B"/>
    <w:rsid w:val="0076678D"/>
    <w:rsid w:val="00767295"/>
    <w:rsid w:val="0076748E"/>
    <w:rsid w:val="007703A6"/>
    <w:rsid w:val="00773141"/>
    <w:rsid w:val="00776CD9"/>
    <w:rsid w:val="00777F33"/>
    <w:rsid w:val="00781574"/>
    <w:rsid w:val="007838C7"/>
    <w:rsid w:val="00784098"/>
    <w:rsid w:val="00786274"/>
    <w:rsid w:val="007863BB"/>
    <w:rsid w:val="00790A2B"/>
    <w:rsid w:val="00790CA8"/>
    <w:rsid w:val="007925F2"/>
    <w:rsid w:val="00792F84"/>
    <w:rsid w:val="007A1934"/>
    <w:rsid w:val="007A19BD"/>
    <w:rsid w:val="007A2DC3"/>
    <w:rsid w:val="007A349F"/>
    <w:rsid w:val="007A7B2D"/>
    <w:rsid w:val="007B1B43"/>
    <w:rsid w:val="007B2B2D"/>
    <w:rsid w:val="007B2EE3"/>
    <w:rsid w:val="007B6D15"/>
    <w:rsid w:val="007B6E7C"/>
    <w:rsid w:val="007B6E8F"/>
    <w:rsid w:val="007B7833"/>
    <w:rsid w:val="007B78D4"/>
    <w:rsid w:val="007C095B"/>
    <w:rsid w:val="007C0C34"/>
    <w:rsid w:val="007C2476"/>
    <w:rsid w:val="007C2CAD"/>
    <w:rsid w:val="007C3C13"/>
    <w:rsid w:val="007C44A3"/>
    <w:rsid w:val="007C5FF5"/>
    <w:rsid w:val="007D1AA9"/>
    <w:rsid w:val="007D21D0"/>
    <w:rsid w:val="007D2320"/>
    <w:rsid w:val="007D2E3E"/>
    <w:rsid w:val="007D3029"/>
    <w:rsid w:val="007D4464"/>
    <w:rsid w:val="007D4752"/>
    <w:rsid w:val="007D66E6"/>
    <w:rsid w:val="007D775B"/>
    <w:rsid w:val="007D7D1C"/>
    <w:rsid w:val="007E02DB"/>
    <w:rsid w:val="007E110B"/>
    <w:rsid w:val="007E19EF"/>
    <w:rsid w:val="007E2419"/>
    <w:rsid w:val="007E4262"/>
    <w:rsid w:val="007E4412"/>
    <w:rsid w:val="007E5870"/>
    <w:rsid w:val="007E5C60"/>
    <w:rsid w:val="007E68A6"/>
    <w:rsid w:val="007F0108"/>
    <w:rsid w:val="007F1A34"/>
    <w:rsid w:val="007F1F2A"/>
    <w:rsid w:val="007F21D4"/>
    <w:rsid w:val="007F256F"/>
    <w:rsid w:val="007F2AE2"/>
    <w:rsid w:val="007F36B9"/>
    <w:rsid w:val="007F47E0"/>
    <w:rsid w:val="007F4A59"/>
    <w:rsid w:val="007F51FD"/>
    <w:rsid w:val="007F542C"/>
    <w:rsid w:val="007F5D16"/>
    <w:rsid w:val="007F6A16"/>
    <w:rsid w:val="007F75CF"/>
    <w:rsid w:val="007F7F75"/>
    <w:rsid w:val="00800E50"/>
    <w:rsid w:val="00801482"/>
    <w:rsid w:val="0080287E"/>
    <w:rsid w:val="0080320F"/>
    <w:rsid w:val="0080445F"/>
    <w:rsid w:val="00806541"/>
    <w:rsid w:val="0080693C"/>
    <w:rsid w:val="008071C3"/>
    <w:rsid w:val="0081003A"/>
    <w:rsid w:val="00811AD2"/>
    <w:rsid w:val="00816D4F"/>
    <w:rsid w:val="00817D38"/>
    <w:rsid w:val="00820EF8"/>
    <w:rsid w:val="00821A76"/>
    <w:rsid w:val="00822622"/>
    <w:rsid w:val="00822AA2"/>
    <w:rsid w:val="008235D8"/>
    <w:rsid w:val="008239CA"/>
    <w:rsid w:val="00824A54"/>
    <w:rsid w:val="00824F0F"/>
    <w:rsid w:val="00825E3D"/>
    <w:rsid w:val="008265B8"/>
    <w:rsid w:val="008277DB"/>
    <w:rsid w:val="00830E4E"/>
    <w:rsid w:val="0083147C"/>
    <w:rsid w:val="0083412D"/>
    <w:rsid w:val="008342CB"/>
    <w:rsid w:val="00836D4D"/>
    <w:rsid w:val="00836E0C"/>
    <w:rsid w:val="00837DFA"/>
    <w:rsid w:val="00841413"/>
    <w:rsid w:val="00842B7A"/>
    <w:rsid w:val="00843EDE"/>
    <w:rsid w:val="00850990"/>
    <w:rsid w:val="00851926"/>
    <w:rsid w:val="008533BB"/>
    <w:rsid w:val="0085490E"/>
    <w:rsid w:val="00854FC4"/>
    <w:rsid w:val="00856CC4"/>
    <w:rsid w:val="008613D5"/>
    <w:rsid w:val="00861C69"/>
    <w:rsid w:val="0086240F"/>
    <w:rsid w:val="00864067"/>
    <w:rsid w:val="00865B70"/>
    <w:rsid w:val="0087050B"/>
    <w:rsid w:val="00870C84"/>
    <w:rsid w:val="008731BA"/>
    <w:rsid w:val="00873D87"/>
    <w:rsid w:val="00876626"/>
    <w:rsid w:val="008774AE"/>
    <w:rsid w:val="0087767F"/>
    <w:rsid w:val="008801EF"/>
    <w:rsid w:val="00882163"/>
    <w:rsid w:val="00886D2D"/>
    <w:rsid w:val="00890EDE"/>
    <w:rsid w:val="00891273"/>
    <w:rsid w:val="00891859"/>
    <w:rsid w:val="008923B9"/>
    <w:rsid w:val="00892547"/>
    <w:rsid w:val="00892E4D"/>
    <w:rsid w:val="008938D6"/>
    <w:rsid w:val="00894940"/>
    <w:rsid w:val="00895029"/>
    <w:rsid w:val="00895382"/>
    <w:rsid w:val="0089562B"/>
    <w:rsid w:val="00895C86"/>
    <w:rsid w:val="008A0E6B"/>
    <w:rsid w:val="008A2721"/>
    <w:rsid w:val="008A426B"/>
    <w:rsid w:val="008A533F"/>
    <w:rsid w:val="008A5846"/>
    <w:rsid w:val="008A5C75"/>
    <w:rsid w:val="008A61FC"/>
    <w:rsid w:val="008A7A0D"/>
    <w:rsid w:val="008B1B78"/>
    <w:rsid w:val="008B5C1C"/>
    <w:rsid w:val="008B65D1"/>
    <w:rsid w:val="008B7796"/>
    <w:rsid w:val="008B7D28"/>
    <w:rsid w:val="008C27E0"/>
    <w:rsid w:val="008C2B1D"/>
    <w:rsid w:val="008C3721"/>
    <w:rsid w:val="008C46CF"/>
    <w:rsid w:val="008C6774"/>
    <w:rsid w:val="008D2F74"/>
    <w:rsid w:val="008D40F5"/>
    <w:rsid w:val="008D4966"/>
    <w:rsid w:val="008E02EE"/>
    <w:rsid w:val="008E0C92"/>
    <w:rsid w:val="008E13A6"/>
    <w:rsid w:val="008E19AF"/>
    <w:rsid w:val="008E37C8"/>
    <w:rsid w:val="008E471D"/>
    <w:rsid w:val="008E492F"/>
    <w:rsid w:val="008E5366"/>
    <w:rsid w:val="008E7E90"/>
    <w:rsid w:val="008F03F3"/>
    <w:rsid w:val="008F0FE9"/>
    <w:rsid w:val="008F175A"/>
    <w:rsid w:val="008F4243"/>
    <w:rsid w:val="008F5190"/>
    <w:rsid w:val="008F747D"/>
    <w:rsid w:val="009015F4"/>
    <w:rsid w:val="00901DAD"/>
    <w:rsid w:val="0090240B"/>
    <w:rsid w:val="009027B3"/>
    <w:rsid w:val="009029D4"/>
    <w:rsid w:val="009041AC"/>
    <w:rsid w:val="0090465C"/>
    <w:rsid w:val="00906547"/>
    <w:rsid w:val="0090683C"/>
    <w:rsid w:val="00911428"/>
    <w:rsid w:val="0091181D"/>
    <w:rsid w:val="0091222F"/>
    <w:rsid w:val="0091414D"/>
    <w:rsid w:val="009149D2"/>
    <w:rsid w:val="00916F7D"/>
    <w:rsid w:val="00917B8C"/>
    <w:rsid w:val="00922A00"/>
    <w:rsid w:val="00922F6F"/>
    <w:rsid w:val="009263D1"/>
    <w:rsid w:val="009275C0"/>
    <w:rsid w:val="009277AE"/>
    <w:rsid w:val="0093184B"/>
    <w:rsid w:val="00931AF9"/>
    <w:rsid w:val="00932F08"/>
    <w:rsid w:val="00932F44"/>
    <w:rsid w:val="00934285"/>
    <w:rsid w:val="0093436A"/>
    <w:rsid w:val="009355EE"/>
    <w:rsid w:val="00937331"/>
    <w:rsid w:val="00937528"/>
    <w:rsid w:val="009403BE"/>
    <w:rsid w:val="0094175E"/>
    <w:rsid w:val="00942B88"/>
    <w:rsid w:val="0094613B"/>
    <w:rsid w:val="009470CE"/>
    <w:rsid w:val="00947379"/>
    <w:rsid w:val="0094767B"/>
    <w:rsid w:val="00952003"/>
    <w:rsid w:val="009542C4"/>
    <w:rsid w:val="0095481B"/>
    <w:rsid w:val="00956D1D"/>
    <w:rsid w:val="0095725F"/>
    <w:rsid w:val="0096280B"/>
    <w:rsid w:val="00963461"/>
    <w:rsid w:val="00964EEF"/>
    <w:rsid w:val="009669B1"/>
    <w:rsid w:val="00966A03"/>
    <w:rsid w:val="00971987"/>
    <w:rsid w:val="00972345"/>
    <w:rsid w:val="009729C3"/>
    <w:rsid w:val="00974079"/>
    <w:rsid w:val="00975175"/>
    <w:rsid w:val="0097688C"/>
    <w:rsid w:val="00981A09"/>
    <w:rsid w:val="00982F5C"/>
    <w:rsid w:val="009842B1"/>
    <w:rsid w:val="0098510F"/>
    <w:rsid w:val="009853F2"/>
    <w:rsid w:val="00986C0E"/>
    <w:rsid w:val="0099396C"/>
    <w:rsid w:val="00993EF8"/>
    <w:rsid w:val="009940D6"/>
    <w:rsid w:val="00996237"/>
    <w:rsid w:val="00996705"/>
    <w:rsid w:val="00997184"/>
    <w:rsid w:val="00997551"/>
    <w:rsid w:val="00997F36"/>
    <w:rsid w:val="009A1E16"/>
    <w:rsid w:val="009A1F94"/>
    <w:rsid w:val="009A233D"/>
    <w:rsid w:val="009A2C10"/>
    <w:rsid w:val="009A44E6"/>
    <w:rsid w:val="009A45B1"/>
    <w:rsid w:val="009A65D7"/>
    <w:rsid w:val="009A7FFD"/>
    <w:rsid w:val="009B3D93"/>
    <w:rsid w:val="009B488C"/>
    <w:rsid w:val="009B6122"/>
    <w:rsid w:val="009B6778"/>
    <w:rsid w:val="009B6ABB"/>
    <w:rsid w:val="009C3A8B"/>
    <w:rsid w:val="009C3E6F"/>
    <w:rsid w:val="009C4F39"/>
    <w:rsid w:val="009C65D2"/>
    <w:rsid w:val="009C7945"/>
    <w:rsid w:val="009D0C48"/>
    <w:rsid w:val="009D17AC"/>
    <w:rsid w:val="009D1B13"/>
    <w:rsid w:val="009D4607"/>
    <w:rsid w:val="009D4989"/>
    <w:rsid w:val="009D4C57"/>
    <w:rsid w:val="009D59ED"/>
    <w:rsid w:val="009D6B54"/>
    <w:rsid w:val="009D792F"/>
    <w:rsid w:val="009E0A7A"/>
    <w:rsid w:val="009E1D4E"/>
    <w:rsid w:val="009E27F9"/>
    <w:rsid w:val="009E2D29"/>
    <w:rsid w:val="009E2D2C"/>
    <w:rsid w:val="009E2E4A"/>
    <w:rsid w:val="009E327A"/>
    <w:rsid w:val="009E3E62"/>
    <w:rsid w:val="009E6D81"/>
    <w:rsid w:val="009E7536"/>
    <w:rsid w:val="009F25B6"/>
    <w:rsid w:val="009F3E7E"/>
    <w:rsid w:val="009F431B"/>
    <w:rsid w:val="009F4BFE"/>
    <w:rsid w:val="009F5A66"/>
    <w:rsid w:val="00A00683"/>
    <w:rsid w:val="00A014BF"/>
    <w:rsid w:val="00A014F1"/>
    <w:rsid w:val="00A01E15"/>
    <w:rsid w:val="00A0214D"/>
    <w:rsid w:val="00A026C1"/>
    <w:rsid w:val="00A04158"/>
    <w:rsid w:val="00A04DF1"/>
    <w:rsid w:val="00A053A1"/>
    <w:rsid w:val="00A1017C"/>
    <w:rsid w:val="00A103FC"/>
    <w:rsid w:val="00A12778"/>
    <w:rsid w:val="00A128B6"/>
    <w:rsid w:val="00A1369A"/>
    <w:rsid w:val="00A14E5A"/>
    <w:rsid w:val="00A178EB"/>
    <w:rsid w:val="00A21835"/>
    <w:rsid w:val="00A24E4C"/>
    <w:rsid w:val="00A26BEA"/>
    <w:rsid w:val="00A272CB"/>
    <w:rsid w:val="00A30FD7"/>
    <w:rsid w:val="00A313B8"/>
    <w:rsid w:val="00A31656"/>
    <w:rsid w:val="00A3710B"/>
    <w:rsid w:val="00A407E9"/>
    <w:rsid w:val="00A40BDF"/>
    <w:rsid w:val="00A435B8"/>
    <w:rsid w:val="00A4375D"/>
    <w:rsid w:val="00A446F1"/>
    <w:rsid w:val="00A45A67"/>
    <w:rsid w:val="00A45E14"/>
    <w:rsid w:val="00A45F1E"/>
    <w:rsid w:val="00A46C8A"/>
    <w:rsid w:val="00A47D28"/>
    <w:rsid w:val="00A51E5D"/>
    <w:rsid w:val="00A5284D"/>
    <w:rsid w:val="00A54C8F"/>
    <w:rsid w:val="00A5727E"/>
    <w:rsid w:val="00A57320"/>
    <w:rsid w:val="00A57529"/>
    <w:rsid w:val="00A6043F"/>
    <w:rsid w:val="00A60B5C"/>
    <w:rsid w:val="00A612F4"/>
    <w:rsid w:val="00A61A1D"/>
    <w:rsid w:val="00A63250"/>
    <w:rsid w:val="00A6357D"/>
    <w:rsid w:val="00A70A53"/>
    <w:rsid w:val="00A7133A"/>
    <w:rsid w:val="00A72360"/>
    <w:rsid w:val="00A72F2F"/>
    <w:rsid w:val="00A73128"/>
    <w:rsid w:val="00A73A56"/>
    <w:rsid w:val="00A74D36"/>
    <w:rsid w:val="00A753E4"/>
    <w:rsid w:val="00A77A08"/>
    <w:rsid w:val="00A80326"/>
    <w:rsid w:val="00A82294"/>
    <w:rsid w:val="00A845DF"/>
    <w:rsid w:val="00A850F1"/>
    <w:rsid w:val="00A859BE"/>
    <w:rsid w:val="00A86763"/>
    <w:rsid w:val="00A87251"/>
    <w:rsid w:val="00A91C48"/>
    <w:rsid w:val="00A944EC"/>
    <w:rsid w:val="00A96A91"/>
    <w:rsid w:val="00A96C98"/>
    <w:rsid w:val="00A97420"/>
    <w:rsid w:val="00A97FD1"/>
    <w:rsid w:val="00AA0E84"/>
    <w:rsid w:val="00AA0F14"/>
    <w:rsid w:val="00AA14F4"/>
    <w:rsid w:val="00AA1BD6"/>
    <w:rsid w:val="00AA1C3B"/>
    <w:rsid w:val="00AA504E"/>
    <w:rsid w:val="00AA6EB7"/>
    <w:rsid w:val="00AB11CC"/>
    <w:rsid w:val="00AB2B75"/>
    <w:rsid w:val="00AB4A9D"/>
    <w:rsid w:val="00AB642F"/>
    <w:rsid w:val="00AC0483"/>
    <w:rsid w:val="00AC2BE1"/>
    <w:rsid w:val="00AC6AEF"/>
    <w:rsid w:val="00AC6D4F"/>
    <w:rsid w:val="00AD556F"/>
    <w:rsid w:val="00AE0CF2"/>
    <w:rsid w:val="00AE3EF5"/>
    <w:rsid w:val="00AE576E"/>
    <w:rsid w:val="00AF222D"/>
    <w:rsid w:val="00AF2EAF"/>
    <w:rsid w:val="00AF4AEC"/>
    <w:rsid w:val="00AF4F5F"/>
    <w:rsid w:val="00AF5C3E"/>
    <w:rsid w:val="00AF6266"/>
    <w:rsid w:val="00B01620"/>
    <w:rsid w:val="00B023DA"/>
    <w:rsid w:val="00B02C99"/>
    <w:rsid w:val="00B05534"/>
    <w:rsid w:val="00B06C90"/>
    <w:rsid w:val="00B106C5"/>
    <w:rsid w:val="00B10A74"/>
    <w:rsid w:val="00B11022"/>
    <w:rsid w:val="00B11943"/>
    <w:rsid w:val="00B1259B"/>
    <w:rsid w:val="00B136AF"/>
    <w:rsid w:val="00B13D71"/>
    <w:rsid w:val="00B14011"/>
    <w:rsid w:val="00B154B5"/>
    <w:rsid w:val="00B17758"/>
    <w:rsid w:val="00B17DE6"/>
    <w:rsid w:val="00B20FDC"/>
    <w:rsid w:val="00B21977"/>
    <w:rsid w:val="00B226ED"/>
    <w:rsid w:val="00B22A5F"/>
    <w:rsid w:val="00B235B8"/>
    <w:rsid w:val="00B23D57"/>
    <w:rsid w:val="00B255F9"/>
    <w:rsid w:val="00B3025A"/>
    <w:rsid w:val="00B308F6"/>
    <w:rsid w:val="00B3220D"/>
    <w:rsid w:val="00B33A11"/>
    <w:rsid w:val="00B34A74"/>
    <w:rsid w:val="00B34DFA"/>
    <w:rsid w:val="00B36677"/>
    <w:rsid w:val="00B37BD7"/>
    <w:rsid w:val="00B414DC"/>
    <w:rsid w:val="00B43196"/>
    <w:rsid w:val="00B46F48"/>
    <w:rsid w:val="00B4772A"/>
    <w:rsid w:val="00B4779A"/>
    <w:rsid w:val="00B47D01"/>
    <w:rsid w:val="00B50775"/>
    <w:rsid w:val="00B50EE1"/>
    <w:rsid w:val="00B52304"/>
    <w:rsid w:val="00B52753"/>
    <w:rsid w:val="00B52892"/>
    <w:rsid w:val="00B52BB2"/>
    <w:rsid w:val="00B55031"/>
    <w:rsid w:val="00B56DC3"/>
    <w:rsid w:val="00B60096"/>
    <w:rsid w:val="00B60393"/>
    <w:rsid w:val="00B6166A"/>
    <w:rsid w:val="00B61BFF"/>
    <w:rsid w:val="00B62729"/>
    <w:rsid w:val="00B647F7"/>
    <w:rsid w:val="00B66FE2"/>
    <w:rsid w:val="00B67E59"/>
    <w:rsid w:val="00B7394C"/>
    <w:rsid w:val="00B739CE"/>
    <w:rsid w:val="00B74811"/>
    <w:rsid w:val="00B74C15"/>
    <w:rsid w:val="00B77721"/>
    <w:rsid w:val="00B81A59"/>
    <w:rsid w:val="00B81C70"/>
    <w:rsid w:val="00B81E8F"/>
    <w:rsid w:val="00B8508B"/>
    <w:rsid w:val="00B8532E"/>
    <w:rsid w:val="00B85918"/>
    <w:rsid w:val="00B86912"/>
    <w:rsid w:val="00B90B9D"/>
    <w:rsid w:val="00B90FE7"/>
    <w:rsid w:val="00B937AC"/>
    <w:rsid w:val="00B94300"/>
    <w:rsid w:val="00B95E05"/>
    <w:rsid w:val="00B96A9B"/>
    <w:rsid w:val="00B96FDF"/>
    <w:rsid w:val="00BA2A8E"/>
    <w:rsid w:val="00BA32C0"/>
    <w:rsid w:val="00BA3329"/>
    <w:rsid w:val="00BA5FD3"/>
    <w:rsid w:val="00BA7238"/>
    <w:rsid w:val="00BA7B3D"/>
    <w:rsid w:val="00BB0EE4"/>
    <w:rsid w:val="00BB12E3"/>
    <w:rsid w:val="00BB155C"/>
    <w:rsid w:val="00BB2177"/>
    <w:rsid w:val="00BB3335"/>
    <w:rsid w:val="00BB3E66"/>
    <w:rsid w:val="00BB49D6"/>
    <w:rsid w:val="00BB6058"/>
    <w:rsid w:val="00BB77C9"/>
    <w:rsid w:val="00BC0BFE"/>
    <w:rsid w:val="00BC10BC"/>
    <w:rsid w:val="00BC23BE"/>
    <w:rsid w:val="00BC7CA3"/>
    <w:rsid w:val="00BD19DB"/>
    <w:rsid w:val="00BD1B67"/>
    <w:rsid w:val="00BD2FE9"/>
    <w:rsid w:val="00BD51F4"/>
    <w:rsid w:val="00BD593C"/>
    <w:rsid w:val="00BD5C8C"/>
    <w:rsid w:val="00BD61E4"/>
    <w:rsid w:val="00BD714A"/>
    <w:rsid w:val="00BE1CCA"/>
    <w:rsid w:val="00BE221D"/>
    <w:rsid w:val="00BE2C22"/>
    <w:rsid w:val="00BE3A48"/>
    <w:rsid w:val="00BE3D8B"/>
    <w:rsid w:val="00BE4205"/>
    <w:rsid w:val="00BE4ECC"/>
    <w:rsid w:val="00BE51AD"/>
    <w:rsid w:val="00BE6148"/>
    <w:rsid w:val="00BF188D"/>
    <w:rsid w:val="00BF498D"/>
    <w:rsid w:val="00BF5CF8"/>
    <w:rsid w:val="00BF6E4F"/>
    <w:rsid w:val="00BF708C"/>
    <w:rsid w:val="00C0131A"/>
    <w:rsid w:val="00C02D35"/>
    <w:rsid w:val="00C041FF"/>
    <w:rsid w:val="00C06657"/>
    <w:rsid w:val="00C143B0"/>
    <w:rsid w:val="00C159D4"/>
    <w:rsid w:val="00C15F09"/>
    <w:rsid w:val="00C1637E"/>
    <w:rsid w:val="00C16EC9"/>
    <w:rsid w:val="00C17027"/>
    <w:rsid w:val="00C1751B"/>
    <w:rsid w:val="00C1783B"/>
    <w:rsid w:val="00C20475"/>
    <w:rsid w:val="00C211F3"/>
    <w:rsid w:val="00C22110"/>
    <w:rsid w:val="00C22E71"/>
    <w:rsid w:val="00C232FE"/>
    <w:rsid w:val="00C23B3C"/>
    <w:rsid w:val="00C250B3"/>
    <w:rsid w:val="00C27544"/>
    <w:rsid w:val="00C27D09"/>
    <w:rsid w:val="00C303FD"/>
    <w:rsid w:val="00C33093"/>
    <w:rsid w:val="00C34556"/>
    <w:rsid w:val="00C36218"/>
    <w:rsid w:val="00C36639"/>
    <w:rsid w:val="00C37819"/>
    <w:rsid w:val="00C40103"/>
    <w:rsid w:val="00C41500"/>
    <w:rsid w:val="00C4313C"/>
    <w:rsid w:val="00C43421"/>
    <w:rsid w:val="00C4350D"/>
    <w:rsid w:val="00C43A5F"/>
    <w:rsid w:val="00C50540"/>
    <w:rsid w:val="00C531D9"/>
    <w:rsid w:val="00C53C53"/>
    <w:rsid w:val="00C53D3E"/>
    <w:rsid w:val="00C55FC2"/>
    <w:rsid w:val="00C55FCC"/>
    <w:rsid w:val="00C577D8"/>
    <w:rsid w:val="00C60297"/>
    <w:rsid w:val="00C6053A"/>
    <w:rsid w:val="00C6106E"/>
    <w:rsid w:val="00C63070"/>
    <w:rsid w:val="00C63573"/>
    <w:rsid w:val="00C64CA7"/>
    <w:rsid w:val="00C656CD"/>
    <w:rsid w:val="00C65BFE"/>
    <w:rsid w:val="00C66DD8"/>
    <w:rsid w:val="00C67BA3"/>
    <w:rsid w:val="00C70449"/>
    <w:rsid w:val="00C70C40"/>
    <w:rsid w:val="00C71B84"/>
    <w:rsid w:val="00C73737"/>
    <w:rsid w:val="00C7385D"/>
    <w:rsid w:val="00C76099"/>
    <w:rsid w:val="00C769F8"/>
    <w:rsid w:val="00C806C5"/>
    <w:rsid w:val="00C811B9"/>
    <w:rsid w:val="00C819AC"/>
    <w:rsid w:val="00C822F5"/>
    <w:rsid w:val="00C83715"/>
    <w:rsid w:val="00C84C4B"/>
    <w:rsid w:val="00C90BD8"/>
    <w:rsid w:val="00C91510"/>
    <w:rsid w:val="00C930B2"/>
    <w:rsid w:val="00C938A4"/>
    <w:rsid w:val="00C94781"/>
    <w:rsid w:val="00C94FF2"/>
    <w:rsid w:val="00C96D9D"/>
    <w:rsid w:val="00C97DAC"/>
    <w:rsid w:val="00CA0A09"/>
    <w:rsid w:val="00CA112D"/>
    <w:rsid w:val="00CA2A3F"/>
    <w:rsid w:val="00CA2CC8"/>
    <w:rsid w:val="00CA3471"/>
    <w:rsid w:val="00CA3BA2"/>
    <w:rsid w:val="00CA4186"/>
    <w:rsid w:val="00CA4239"/>
    <w:rsid w:val="00CA44A0"/>
    <w:rsid w:val="00CA46AC"/>
    <w:rsid w:val="00CA4BB6"/>
    <w:rsid w:val="00CA6D79"/>
    <w:rsid w:val="00CB223D"/>
    <w:rsid w:val="00CB28E5"/>
    <w:rsid w:val="00CC1A8A"/>
    <w:rsid w:val="00CC3056"/>
    <w:rsid w:val="00CC4F3F"/>
    <w:rsid w:val="00CD15B4"/>
    <w:rsid w:val="00CD3F77"/>
    <w:rsid w:val="00CD466F"/>
    <w:rsid w:val="00CD5EDB"/>
    <w:rsid w:val="00CD7D2D"/>
    <w:rsid w:val="00CD7EA7"/>
    <w:rsid w:val="00CD7EEE"/>
    <w:rsid w:val="00CE02D3"/>
    <w:rsid w:val="00CE04B6"/>
    <w:rsid w:val="00CE04BE"/>
    <w:rsid w:val="00CE0A2A"/>
    <w:rsid w:val="00CE0B57"/>
    <w:rsid w:val="00CE0D3C"/>
    <w:rsid w:val="00CE2C34"/>
    <w:rsid w:val="00CE2E0A"/>
    <w:rsid w:val="00CE57A8"/>
    <w:rsid w:val="00CE5DC2"/>
    <w:rsid w:val="00CF0386"/>
    <w:rsid w:val="00CF2C3A"/>
    <w:rsid w:val="00CF35BE"/>
    <w:rsid w:val="00CF3C89"/>
    <w:rsid w:val="00CF448D"/>
    <w:rsid w:val="00CF4843"/>
    <w:rsid w:val="00CF786C"/>
    <w:rsid w:val="00D0268C"/>
    <w:rsid w:val="00D02763"/>
    <w:rsid w:val="00D05A6D"/>
    <w:rsid w:val="00D061B4"/>
    <w:rsid w:val="00D06C97"/>
    <w:rsid w:val="00D079D0"/>
    <w:rsid w:val="00D07E60"/>
    <w:rsid w:val="00D1222B"/>
    <w:rsid w:val="00D12702"/>
    <w:rsid w:val="00D13261"/>
    <w:rsid w:val="00D1362F"/>
    <w:rsid w:val="00D162B7"/>
    <w:rsid w:val="00D16943"/>
    <w:rsid w:val="00D16EC1"/>
    <w:rsid w:val="00D16FB6"/>
    <w:rsid w:val="00D20124"/>
    <w:rsid w:val="00D205A2"/>
    <w:rsid w:val="00D22577"/>
    <w:rsid w:val="00D24AB3"/>
    <w:rsid w:val="00D25108"/>
    <w:rsid w:val="00D26B9B"/>
    <w:rsid w:val="00D27CE7"/>
    <w:rsid w:val="00D302E3"/>
    <w:rsid w:val="00D30C85"/>
    <w:rsid w:val="00D31E4B"/>
    <w:rsid w:val="00D323BF"/>
    <w:rsid w:val="00D3341B"/>
    <w:rsid w:val="00D34594"/>
    <w:rsid w:val="00D34FE2"/>
    <w:rsid w:val="00D35CBE"/>
    <w:rsid w:val="00D35F5F"/>
    <w:rsid w:val="00D35FBC"/>
    <w:rsid w:val="00D36CBC"/>
    <w:rsid w:val="00D36F56"/>
    <w:rsid w:val="00D37B0A"/>
    <w:rsid w:val="00D40E0B"/>
    <w:rsid w:val="00D4149B"/>
    <w:rsid w:val="00D41A3F"/>
    <w:rsid w:val="00D41AEB"/>
    <w:rsid w:val="00D47283"/>
    <w:rsid w:val="00D50109"/>
    <w:rsid w:val="00D51A08"/>
    <w:rsid w:val="00D5356B"/>
    <w:rsid w:val="00D53A0D"/>
    <w:rsid w:val="00D55104"/>
    <w:rsid w:val="00D55747"/>
    <w:rsid w:val="00D55752"/>
    <w:rsid w:val="00D564CE"/>
    <w:rsid w:val="00D6053E"/>
    <w:rsid w:val="00D6292D"/>
    <w:rsid w:val="00D6397A"/>
    <w:rsid w:val="00D63BE2"/>
    <w:rsid w:val="00D64662"/>
    <w:rsid w:val="00D66B0A"/>
    <w:rsid w:val="00D66F1E"/>
    <w:rsid w:val="00D71550"/>
    <w:rsid w:val="00D716E1"/>
    <w:rsid w:val="00D71874"/>
    <w:rsid w:val="00D72CC7"/>
    <w:rsid w:val="00D73A60"/>
    <w:rsid w:val="00D75B73"/>
    <w:rsid w:val="00D762CC"/>
    <w:rsid w:val="00D76767"/>
    <w:rsid w:val="00D77E20"/>
    <w:rsid w:val="00D81418"/>
    <w:rsid w:val="00D81637"/>
    <w:rsid w:val="00D81BDA"/>
    <w:rsid w:val="00D84A1D"/>
    <w:rsid w:val="00D84CC1"/>
    <w:rsid w:val="00D900E6"/>
    <w:rsid w:val="00D917E0"/>
    <w:rsid w:val="00D958D2"/>
    <w:rsid w:val="00D96733"/>
    <w:rsid w:val="00D97847"/>
    <w:rsid w:val="00DA020E"/>
    <w:rsid w:val="00DA0FB0"/>
    <w:rsid w:val="00DA1A30"/>
    <w:rsid w:val="00DA389F"/>
    <w:rsid w:val="00DA4085"/>
    <w:rsid w:val="00DA418F"/>
    <w:rsid w:val="00DA6AD1"/>
    <w:rsid w:val="00DA6FD0"/>
    <w:rsid w:val="00DA71CD"/>
    <w:rsid w:val="00DB51F3"/>
    <w:rsid w:val="00DB5E94"/>
    <w:rsid w:val="00DC1906"/>
    <w:rsid w:val="00DC1BA9"/>
    <w:rsid w:val="00DC2557"/>
    <w:rsid w:val="00DC3121"/>
    <w:rsid w:val="00DC43C0"/>
    <w:rsid w:val="00DC4DFD"/>
    <w:rsid w:val="00DC5927"/>
    <w:rsid w:val="00DC6A2B"/>
    <w:rsid w:val="00DC6B8F"/>
    <w:rsid w:val="00DD26FA"/>
    <w:rsid w:val="00DD29B8"/>
    <w:rsid w:val="00DD3C9E"/>
    <w:rsid w:val="00DD407C"/>
    <w:rsid w:val="00DD591D"/>
    <w:rsid w:val="00DD5FB6"/>
    <w:rsid w:val="00DD621C"/>
    <w:rsid w:val="00DD7C96"/>
    <w:rsid w:val="00DE3866"/>
    <w:rsid w:val="00DE6E7E"/>
    <w:rsid w:val="00DF2F86"/>
    <w:rsid w:val="00DF2FD6"/>
    <w:rsid w:val="00DF32FA"/>
    <w:rsid w:val="00DF37FC"/>
    <w:rsid w:val="00DF41AE"/>
    <w:rsid w:val="00DF664F"/>
    <w:rsid w:val="00DF6801"/>
    <w:rsid w:val="00DF78D0"/>
    <w:rsid w:val="00DF7BAD"/>
    <w:rsid w:val="00E0206B"/>
    <w:rsid w:val="00E023A5"/>
    <w:rsid w:val="00E06B93"/>
    <w:rsid w:val="00E0707F"/>
    <w:rsid w:val="00E07AB6"/>
    <w:rsid w:val="00E07ADB"/>
    <w:rsid w:val="00E129BC"/>
    <w:rsid w:val="00E141A6"/>
    <w:rsid w:val="00E17BAE"/>
    <w:rsid w:val="00E223CB"/>
    <w:rsid w:val="00E22B7A"/>
    <w:rsid w:val="00E247A5"/>
    <w:rsid w:val="00E24C18"/>
    <w:rsid w:val="00E26AAF"/>
    <w:rsid w:val="00E30E59"/>
    <w:rsid w:val="00E31C95"/>
    <w:rsid w:val="00E338BD"/>
    <w:rsid w:val="00E344D1"/>
    <w:rsid w:val="00E370A6"/>
    <w:rsid w:val="00E373F7"/>
    <w:rsid w:val="00E42B66"/>
    <w:rsid w:val="00E446A7"/>
    <w:rsid w:val="00E446AD"/>
    <w:rsid w:val="00E4591D"/>
    <w:rsid w:val="00E46609"/>
    <w:rsid w:val="00E46B2B"/>
    <w:rsid w:val="00E46B4D"/>
    <w:rsid w:val="00E4792C"/>
    <w:rsid w:val="00E47CF8"/>
    <w:rsid w:val="00E539C8"/>
    <w:rsid w:val="00E54675"/>
    <w:rsid w:val="00E54C4B"/>
    <w:rsid w:val="00E5602D"/>
    <w:rsid w:val="00E562B6"/>
    <w:rsid w:val="00E5669F"/>
    <w:rsid w:val="00E569B0"/>
    <w:rsid w:val="00E577B1"/>
    <w:rsid w:val="00E578AE"/>
    <w:rsid w:val="00E604E6"/>
    <w:rsid w:val="00E617C6"/>
    <w:rsid w:val="00E621A0"/>
    <w:rsid w:val="00E626DF"/>
    <w:rsid w:val="00E62E0E"/>
    <w:rsid w:val="00E64CD6"/>
    <w:rsid w:val="00E65352"/>
    <w:rsid w:val="00E659B1"/>
    <w:rsid w:val="00E66168"/>
    <w:rsid w:val="00E66CF7"/>
    <w:rsid w:val="00E6740D"/>
    <w:rsid w:val="00E67CEE"/>
    <w:rsid w:val="00E70094"/>
    <w:rsid w:val="00E70275"/>
    <w:rsid w:val="00E72BA2"/>
    <w:rsid w:val="00E73E8D"/>
    <w:rsid w:val="00E743DE"/>
    <w:rsid w:val="00E75212"/>
    <w:rsid w:val="00E76DF4"/>
    <w:rsid w:val="00E77703"/>
    <w:rsid w:val="00E77922"/>
    <w:rsid w:val="00E80082"/>
    <w:rsid w:val="00E82809"/>
    <w:rsid w:val="00E87094"/>
    <w:rsid w:val="00E91F68"/>
    <w:rsid w:val="00E9210C"/>
    <w:rsid w:val="00E92F3B"/>
    <w:rsid w:val="00E9531C"/>
    <w:rsid w:val="00E96C94"/>
    <w:rsid w:val="00E97017"/>
    <w:rsid w:val="00EA06B1"/>
    <w:rsid w:val="00EA0C95"/>
    <w:rsid w:val="00EA128C"/>
    <w:rsid w:val="00EA1A52"/>
    <w:rsid w:val="00EA3040"/>
    <w:rsid w:val="00EA6E13"/>
    <w:rsid w:val="00EB0ECB"/>
    <w:rsid w:val="00EB0FC7"/>
    <w:rsid w:val="00EB1BFB"/>
    <w:rsid w:val="00EB3635"/>
    <w:rsid w:val="00EB3DEF"/>
    <w:rsid w:val="00EB4F7A"/>
    <w:rsid w:val="00EB4FCA"/>
    <w:rsid w:val="00EB6110"/>
    <w:rsid w:val="00EB6CF2"/>
    <w:rsid w:val="00EC2BF8"/>
    <w:rsid w:val="00EC509D"/>
    <w:rsid w:val="00ED0A4B"/>
    <w:rsid w:val="00ED1F1C"/>
    <w:rsid w:val="00ED3004"/>
    <w:rsid w:val="00ED31A7"/>
    <w:rsid w:val="00ED4BF5"/>
    <w:rsid w:val="00ED54D5"/>
    <w:rsid w:val="00ED54F8"/>
    <w:rsid w:val="00ED692D"/>
    <w:rsid w:val="00ED7458"/>
    <w:rsid w:val="00EE0E37"/>
    <w:rsid w:val="00EE3765"/>
    <w:rsid w:val="00EE3933"/>
    <w:rsid w:val="00EE4F20"/>
    <w:rsid w:val="00EE5659"/>
    <w:rsid w:val="00EE6086"/>
    <w:rsid w:val="00EF14DD"/>
    <w:rsid w:val="00EF21CE"/>
    <w:rsid w:val="00EF434A"/>
    <w:rsid w:val="00EF5730"/>
    <w:rsid w:val="00EF602F"/>
    <w:rsid w:val="00EF6390"/>
    <w:rsid w:val="00EF7450"/>
    <w:rsid w:val="00F01C90"/>
    <w:rsid w:val="00F02330"/>
    <w:rsid w:val="00F02F6B"/>
    <w:rsid w:val="00F03024"/>
    <w:rsid w:val="00F03031"/>
    <w:rsid w:val="00F030CF"/>
    <w:rsid w:val="00F0397E"/>
    <w:rsid w:val="00F03D23"/>
    <w:rsid w:val="00F06A55"/>
    <w:rsid w:val="00F07030"/>
    <w:rsid w:val="00F115F7"/>
    <w:rsid w:val="00F12CA7"/>
    <w:rsid w:val="00F134C7"/>
    <w:rsid w:val="00F13870"/>
    <w:rsid w:val="00F15C8C"/>
    <w:rsid w:val="00F1695B"/>
    <w:rsid w:val="00F2179C"/>
    <w:rsid w:val="00F23C8F"/>
    <w:rsid w:val="00F2518E"/>
    <w:rsid w:val="00F26250"/>
    <w:rsid w:val="00F34D4A"/>
    <w:rsid w:val="00F34F38"/>
    <w:rsid w:val="00F36F8C"/>
    <w:rsid w:val="00F37176"/>
    <w:rsid w:val="00F408FE"/>
    <w:rsid w:val="00F41BCE"/>
    <w:rsid w:val="00F41C34"/>
    <w:rsid w:val="00F427B6"/>
    <w:rsid w:val="00F446DF"/>
    <w:rsid w:val="00F44B2F"/>
    <w:rsid w:val="00F501BA"/>
    <w:rsid w:val="00F54939"/>
    <w:rsid w:val="00F646DB"/>
    <w:rsid w:val="00F64F2A"/>
    <w:rsid w:val="00F70106"/>
    <w:rsid w:val="00F719DA"/>
    <w:rsid w:val="00F721CC"/>
    <w:rsid w:val="00F7481E"/>
    <w:rsid w:val="00F75033"/>
    <w:rsid w:val="00F7588A"/>
    <w:rsid w:val="00F762FC"/>
    <w:rsid w:val="00F775B6"/>
    <w:rsid w:val="00F77BE3"/>
    <w:rsid w:val="00F8039F"/>
    <w:rsid w:val="00F81148"/>
    <w:rsid w:val="00F86548"/>
    <w:rsid w:val="00F866B6"/>
    <w:rsid w:val="00F87A11"/>
    <w:rsid w:val="00F922B6"/>
    <w:rsid w:val="00F92BB8"/>
    <w:rsid w:val="00F93275"/>
    <w:rsid w:val="00F9445B"/>
    <w:rsid w:val="00F9519A"/>
    <w:rsid w:val="00F95F2B"/>
    <w:rsid w:val="00F964D1"/>
    <w:rsid w:val="00F96671"/>
    <w:rsid w:val="00FA1B63"/>
    <w:rsid w:val="00FA7DB6"/>
    <w:rsid w:val="00FB006D"/>
    <w:rsid w:val="00FB0273"/>
    <w:rsid w:val="00FB0578"/>
    <w:rsid w:val="00FB0CF1"/>
    <w:rsid w:val="00FB134D"/>
    <w:rsid w:val="00FB14C5"/>
    <w:rsid w:val="00FB53D6"/>
    <w:rsid w:val="00FB7AEA"/>
    <w:rsid w:val="00FC14F9"/>
    <w:rsid w:val="00FC4898"/>
    <w:rsid w:val="00FC55E4"/>
    <w:rsid w:val="00FC56A3"/>
    <w:rsid w:val="00FC59C3"/>
    <w:rsid w:val="00FC70DE"/>
    <w:rsid w:val="00FC75F9"/>
    <w:rsid w:val="00FC7908"/>
    <w:rsid w:val="00FD056E"/>
    <w:rsid w:val="00FD2113"/>
    <w:rsid w:val="00FD2B63"/>
    <w:rsid w:val="00FD654B"/>
    <w:rsid w:val="00FD6813"/>
    <w:rsid w:val="00FD7869"/>
    <w:rsid w:val="00FE0A05"/>
    <w:rsid w:val="00FE0E03"/>
    <w:rsid w:val="00FE2DBD"/>
    <w:rsid w:val="00FE3949"/>
    <w:rsid w:val="00FE66EF"/>
    <w:rsid w:val="00FE693E"/>
    <w:rsid w:val="00FF0054"/>
    <w:rsid w:val="00FF06A0"/>
    <w:rsid w:val="00FF2FBA"/>
    <w:rsid w:val="00FF3165"/>
    <w:rsid w:val="00FF600F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E0C168"/>
  <w15:docId w15:val="{156F19AA-1998-4CB1-8F89-5DFE42AC1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C90"/>
    <w:pPr>
      <w:spacing w:before="120" w:after="120"/>
      <w:jc w:val="both"/>
    </w:pPr>
    <w:rPr>
      <w:rFonts w:ascii="Aptos" w:hAnsi="Aptos"/>
      <w:color w:val="000000" w:themeColor="text1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C4F3F"/>
    <w:pPr>
      <w:keepNext/>
      <w:keepLines/>
      <w:numPr>
        <w:numId w:val="6"/>
      </w:numPr>
      <w:spacing w:before="300" w:after="140" w:line="240" w:lineRule="auto"/>
      <w:outlineLvl w:val="0"/>
    </w:pPr>
    <w:rPr>
      <w:rFonts w:eastAsiaTheme="majorEastAsia" w:cstheme="majorBidi"/>
      <w:b/>
      <w:bCs/>
      <w:color w:val="054782"/>
      <w:sz w:val="32"/>
      <w:szCs w:val="32"/>
      <w:lang w:val="fr-FR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B37BD7"/>
    <w:pPr>
      <w:numPr>
        <w:ilvl w:val="1"/>
      </w:numPr>
      <w:spacing w:before="280" w:after="120"/>
      <w:outlineLvl w:val="1"/>
    </w:pPr>
    <w:rPr>
      <w:rFonts w:ascii="Aptos Bold" w:hAnsi="Aptos Bold"/>
      <w:bCs w:val="0"/>
      <w:sz w:val="28"/>
      <w:szCs w:val="28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2C7E5C"/>
    <w:pPr>
      <w:numPr>
        <w:ilvl w:val="2"/>
      </w:numPr>
      <w:spacing w:before="240"/>
      <w:outlineLvl w:val="2"/>
    </w:pPr>
    <w:rPr>
      <w:bCs/>
      <w:sz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D4752"/>
    <w:pPr>
      <w:numPr>
        <w:ilvl w:val="3"/>
      </w:numPr>
      <w:outlineLvl w:val="3"/>
    </w:pPr>
    <w:rPr>
      <w:b w:val="0"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locked/>
    <w:rsid w:val="005D29C9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0F1D3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5D29C9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F1D3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5D29C9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5D29C9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5D29C9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F3F"/>
    <w:rPr>
      <w:rFonts w:ascii="Aptos" w:eastAsiaTheme="majorEastAsia" w:hAnsi="Aptos" w:cstheme="majorBidi"/>
      <w:b/>
      <w:bCs/>
      <w:color w:val="054782"/>
      <w:sz w:val="32"/>
      <w:szCs w:val="32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rsid w:val="00876626"/>
    <w:pPr>
      <w:pBdr>
        <w:top w:val="single" w:sz="4" w:space="10" w:color="BB8336"/>
        <w:bottom w:val="single" w:sz="4" w:space="10" w:color="BB8336"/>
      </w:pBdr>
      <w:spacing w:before="360" w:after="360"/>
      <w:ind w:left="426" w:right="864"/>
    </w:pPr>
    <w:rPr>
      <w:i/>
      <w:iCs/>
      <w:color w:val="BB8336"/>
    </w:rPr>
  </w:style>
  <w:style w:type="character" w:customStyle="1" w:styleId="Heading2Char">
    <w:name w:val="Heading 2 Char"/>
    <w:basedOn w:val="DefaultParagraphFont"/>
    <w:link w:val="Heading2"/>
    <w:uiPriority w:val="9"/>
    <w:rsid w:val="00B37BD7"/>
    <w:rPr>
      <w:rFonts w:ascii="Aptos Bold" w:eastAsiaTheme="majorEastAsia" w:hAnsi="Aptos Bold" w:cstheme="majorBidi"/>
      <w:b/>
      <w:color w:val="054782"/>
      <w:sz w:val="28"/>
      <w:szCs w:val="28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4F116D"/>
    <w:rPr>
      <w:rFonts w:ascii="Aptos Bold" w:eastAsiaTheme="majorEastAsia" w:hAnsi="Aptos Bold" w:cstheme="majorBidi"/>
      <w:b/>
      <w:bCs/>
      <w:color w:val="054782"/>
      <w:szCs w:val="2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BB12E3"/>
    <w:pPr>
      <w:spacing w:before="400" w:after="200" w:line="240" w:lineRule="auto"/>
    </w:pPr>
    <w:rPr>
      <w:rFonts w:ascii="Aptos Bold" w:hAnsi="Aptos Bold"/>
      <w:b/>
      <w:bCs/>
      <w:cap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BB12E3"/>
    <w:rPr>
      <w:rFonts w:ascii="Aptos Bold" w:hAnsi="Aptos Bold"/>
      <w:b/>
      <w:bCs/>
      <w:caps/>
      <w:color w:val="000000" w:themeColor="text1"/>
      <w:sz w:val="40"/>
      <w:szCs w:val="40"/>
      <w:lang w:val="en-GB"/>
    </w:rPr>
  </w:style>
  <w:style w:type="paragraph" w:styleId="Subtitle">
    <w:name w:val="Subtitle"/>
    <w:basedOn w:val="Normal"/>
    <w:next w:val="Normal"/>
    <w:link w:val="SubtitleChar"/>
    <w:uiPriority w:val="11"/>
    <w:semiHidden/>
    <w:locked/>
    <w:rsid w:val="00606853"/>
    <w:pPr>
      <w:numPr>
        <w:ilvl w:val="1"/>
      </w:numPr>
    </w:pPr>
    <w:rPr>
      <w:rFonts w:asciiTheme="majorHAnsi" w:eastAsiaTheme="majorEastAsia" w:hAnsiTheme="majorHAnsi" w:cstheme="majorBidi"/>
      <w:i/>
      <w:iCs/>
      <w:color w:val="1F3B7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C25BB"/>
    <w:rPr>
      <w:rFonts w:asciiTheme="majorHAnsi" w:eastAsiaTheme="majorEastAsia" w:hAnsiTheme="majorHAnsi" w:cstheme="majorBidi"/>
      <w:i/>
      <w:iCs/>
      <w:color w:val="1F3B71" w:themeColor="accent1"/>
      <w:spacing w:val="15"/>
      <w:sz w:val="24"/>
      <w:szCs w:val="24"/>
      <w:lang w:val="en-GB"/>
    </w:rPr>
  </w:style>
  <w:style w:type="paragraph" w:customStyle="1" w:styleId="ListParagraph2">
    <w:name w:val="List Paragraph 2"/>
    <w:basedOn w:val="ListParagraph"/>
    <w:uiPriority w:val="35"/>
    <w:qFormat/>
    <w:rsid w:val="00564DBC"/>
    <w:pPr>
      <w:numPr>
        <w:numId w:val="1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77E20"/>
    <w:pPr>
      <w:spacing w:before="240" w:after="240"/>
      <w:ind w:left="425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77E20"/>
    <w:rPr>
      <w:rFonts w:ascii="Aptos" w:hAnsi="Aptos"/>
      <w:i/>
      <w:iCs/>
      <w:color w:val="000000" w:themeColor="text1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227BE7"/>
    <w:pPr>
      <w:numPr>
        <w:numId w:val="4"/>
      </w:numPr>
    </w:pPr>
    <w:rPr>
      <w:rFonts w:eastAsia="Times New Roman" w:cs="Times New Roman"/>
      <w:color w:val="auto"/>
      <w:szCs w:val="24"/>
      <w:lang w:eastAsia="it-IT"/>
    </w:rPr>
  </w:style>
  <w:style w:type="table" w:styleId="TableGrid">
    <w:name w:val="Table Grid"/>
    <w:basedOn w:val="TableNormal"/>
    <w:uiPriority w:val="39"/>
    <w:locked/>
    <w:rsid w:val="00C27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957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25F"/>
    <w:rPr>
      <w:rFonts w:ascii="Tahoma" w:hAnsi="Tahoma" w:cs="Tahoma"/>
      <w:color w:val="323232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7BE7"/>
    <w:rPr>
      <w:color w:val="33A161"/>
      <w:u w:val="single"/>
    </w:rPr>
  </w:style>
  <w:style w:type="numbering" w:customStyle="1" w:styleId="Style1">
    <w:name w:val="Style1"/>
    <w:basedOn w:val="NoList"/>
    <w:uiPriority w:val="99"/>
    <w:locked/>
    <w:rsid w:val="00790A2B"/>
    <w:pPr>
      <w:numPr>
        <w:numId w:val="1"/>
      </w:numPr>
    </w:pPr>
  </w:style>
  <w:style w:type="numbering" w:customStyle="1" w:styleId="List2">
    <w:name w:val="List2"/>
    <w:basedOn w:val="Style1"/>
    <w:uiPriority w:val="99"/>
    <w:locked/>
    <w:rsid w:val="00790A2B"/>
    <w:pPr>
      <w:numPr>
        <w:numId w:val="2"/>
      </w:numPr>
    </w:pPr>
  </w:style>
  <w:style w:type="paragraph" w:styleId="Header">
    <w:name w:val="header"/>
    <w:basedOn w:val="Footer"/>
    <w:link w:val="HeaderChar"/>
    <w:uiPriority w:val="99"/>
    <w:unhideWhenUsed/>
    <w:rsid w:val="0059170A"/>
    <w:pPr>
      <w:tabs>
        <w:tab w:val="clear" w:pos="4536"/>
        <w:tab w:val="clear" w:pos="9072"/>
      </w:tabs>
      <w:spacing w:line="240" w:lineRule="auto"/>
      <w:ind w:left="142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59170A"/>
    <w:rPr>
      <w:rFonts w:ascii="Aptos Light" w:hAnsi="Aptos Light"/>
      <w:color w:val="000000" w:themeColor="text1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02330"/>
    <w:pPr>
      <w:tabs>
        <w:tab w:val="center" w:pos="4536"/>
        <w:tab w:val="right" w:pos="9072"/>
      </w:tabs>
    </w:pPr>
    <w:rPr>
      <w:rFonts w:ascii="Aptos Light" w:hAnsi="Aptos Light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25377D"/>
    <w:pPr>
      <w:spacing w:before="480" w:line="276" w:lineRule="auto"/>
      <w:outlineLvl w:val="9"/>
    </w:pPr>
    <w:rPr>
      <w:rFonts w:asciiTheme="majorHAnsi" w:hAnsiTheme="majorHAnsi"/>
      <w:color w:val="172C54" w:themeColor="accent1" w:themeShade="BF"/>
      <w:lang w:val="en-US"/>
    </w:rPr>
  </w:style>
  <w:style w:type="paragraph" w:styleId="FootnoteText">
    <w:name w:val="footnote text"/>
    <w:basedOn w:val="Normal"/>
    <w:link w:val="FootnoteTextChar"/>
    <w:uiPriority w:val="99"/>
    <w:rsid w:val="007D2320"/>
    <w:pPr>
      <w:tabs>
        <w:tab w:val="left" w:pos="142"/>
      </w:tabs>
      <w:spacing w:before="40" w:after="40"/>
      <w:ind w:left="142" w:hanging="142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D2320"/>
    <w:rPr>
      <w:rFonts w:ascii="Aptos" w:hAnsi="Aptos"/>
      <w:color w:val="000000" w:themeColor="text1"/>
      <w:sz w:val="18"/>
      <w:szCs w:val="18"/>
    </w:rPr>
  </w:style>
  <w:style w:type="character" w:styleId="FootnoteReference">
    <w:name w:val="footnote reference"/>
    <w:aliases w:val="footnote ref,FR,Fußnotenzeichen diss neu,Times 10 Point,Exposant 3 Point,Footnote symbol, Exposant 3 Point,Footnote,Voetnootverwijzing,FR + (Complex) Arial,(Latin) 9 pt,(Complex) 10 pt + (Compl...,Footnote anchor,PBO Footnote tex,Re"/>
    <w:basedOn w:val="DefaultParagraphFont"/>
    <w:uiPriority w:val="99"/>
    <w:unhideWhenUsed/>
    <w:qFormat/>
    <w:locked/>
    <w:rsid w:val="00226C90"/>
    <w:rPr>
      <w:vertAlign w:val="superscript"/>
    </w:rPr>
  </w:style>
  <w:style w:type="numbering" w:customStyle="1" w:styleId="Bullets1">
    <w:name w:val="Bullets1"/>
    <w:basedOn w:val="NoList"/>
    <w:uiPriority w:val="99"/>
    <w:locked/>
    <w:rsid w:val="0025377D"/>
    <w:pPr>
      <w:numPr>
        <w:numId w:val="3"/>
      </w:numPr>
    </w:pPr>
  </w:style>
  <w:style w:type="paragraph" w:styleId="Caption">
    <w:name w:val="caption"/>
    <w:basedOn w:val="Normal"/>
    <w:next w:val="Normal"/>
    <w:autoRedefine/>
    <w:uiPriority w:val="36"/>
    <w:unhideWhenUsed/>
    <w:qFormat/>
    <w:rsid w:val="001D6E66"/>
    <w:pPr>
      <w:spacing w:after="200"/>
    </w:pPr>
    <w:rPr>
      <w:b/>
      <w:b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F116D"/>
    <w:rPr>
      <w:rFonts w:ascii="Aptos Bold" w:eastAsiaTheme="majorEastAsia" w:hAnsi="Aptos Bold" w:cstheme="majorBidi"/>
      <w:i/>
      <w:iCs/>
      <w:color w:val="054782"/>
      <w:szCs w:val="28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BFD"/>
    <w:rPr>
      <w:rFonts w:asciiTheme="majorHAnsi" w:eastAsiaTheme="majorEastAsia" w:hAnsiTheme="majorHAnsi" w:cstheme="majorBidi"/>
      <w:color w:val="0F1D38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9C9"/>
    <w:rPr>
      <w:rFonts w:asciiTheme="majorHAnsi" w:eastAsiaTheme="majorEastAsia" w:hAnsiTheme="majorHAnsi" w:cstheme="majorBidi"/>
      <w:i/>
      <w:iCs/>
      <w:color w:val="0F1D3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9C9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9C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9C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02330"/>
    <w:rPr>
      <w:rFonts w:ascii="Aptos Light" w:hAnsi="Aptos Light"/>
      <w:color w:val="000000" w:themeColor="text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3054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3054C2"/>
    <w:rPr>
      <w:color w:val="837767" w:themeColor="followedHyperlink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626"/>
    <w:rPr>
      <w:rFonts w:ascii="Aptos" w:hAnsi="Aptos"/>
      <w:i/>
      <w:iCs/>
      <w:color w:val="BB8336"/>
      <w:lang w:val="en-GB"/>
    </w:rPr>
  </w:style>
  <w:style w:type="paragraph" w:customStyle="1" w:styleId="HightlightTextwithleftindentGAAnnex">
    <w:name w:val="Hightlight Text with left indent (GA: Annex)"/>
    <w:basedOn w:val="Normal"/>
    <w:next w:val="Normal"/>
    <w:uiPriority w:val="3"/>
    <w:qFormat/>
    <w:rsid w:val="004E38E9"/>
    <w:pPr>
      <w:spacing w:before="240"/>
      <w:ind w:left="567"/>
      <w:contextualSpacing/>
    </w:pPr>
    <w:rPr>
      <w:b/>
      <w:bCs/>
      <w:color w:val="005F20"/>
    </w:rPr>
  </w:style>
  <w:style w:type="paragraph" w:customStyle="1" w:styleId="Headline1WITHOUTNR-UseforTableofContents">
    <w:name w:val="Headline 1 WITHOUT NR - Use for Table of Contents"/>
    <w:basedOn w:val="Heading1"/>
    <w:next w:val="Normal"/>
    <w:uiPriority w:val="2"/>
    <w:qFormat/>
    <w:rsid w:val="001E38E8"/>
    <w:pPr>
      <w:numPr>
        <w:numId w:val="0"/>
      </w:numPr>
    </w:pPr>
    <w:rPr>
      <w:color w:val="005F2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3B6B79"/>
    <w:rPr>
      <w:sz w:val="16"/>
      <w:szCs w:val="16"/>
    </w:rPr>
  </w:style>
  <w:style w:type="paragraph" w:customStyle="1" w:styleId="HeadlinePARTS">
    <w:name w:val="Headline PARTS"/>
    <w:basedOn w:val="Heading1"/>
    <w:next w:val="Normal"/>
    <w:semiHidden/>
    <w:qFormat/>
    <w:locked/>
    <w:rsid w:val="0093184B"/>
    <w:pPr>
      <w:numPr>
        <w:numId w:val="5"/>
      </w:numPr>
    </w:pPr>
    <w:rPr>
      <w:color w:val="005F2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3B6B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6B79"/>
    <w:rPr>
      <w:rFonts w:ascii="Aptos" w:hAnsi="Aptos"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B6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B79"/>
    <w:rPr>
      <w:rFonts w:ascii="Aptos" w:hAnsi="Aptos"/>
      <w:b/>
      <w:bCs/>
      <w:color w:val="000000" w:themeColor="text1"/>
      <w:sz w:val="20"/>
      <w:szCs w:val="20"/>
      <w:lang w:val="en-GB"/>
    </w:rPr>
  </w:style>
  <w:style w:type="paragraph" w:customStyle="1" w:styleId="StrongBoldMini-Headline-wholeparagraph">
    <w:name w:val="Strong/Bold (Mini-Headline) - whole paragraph"/>
    <w:basedOn w:val="Normal"/>
    <w:next w:val="Normal"/>
    <w:uiPriority w:val="2"/>
    <w:qFormat/>
    <w:rsid w:val="00217B07"/>
    <w:pPr>
      <w:keepNext/>
      <w:keepLines/>
      <w:spacing w:before="220"/>
      <w:jc w:val="left"/>
    </w:pPr>
    <w:rPr>
      <w:b/>
    </w:rPr>
  </w:style>
  <w:style w:type="paragraph" w:customStyle="1" w:styleId="Sub-SubHeadingItalic">
    <w:name w:val="Sub-Sub Heading Italic"/>
    <w:basedOn w:val="Normal"/>
    <w:next w:val="Normal"/>
    <w:uiPriority w:val="3"/>
    <w:qFormat/>
    <w:rsid w:val="006371E9"/>
    <w:pPr>
      <w:spacing w:before="220"/>
    </w:pPr>
    <w:rPr>
      <w:i/>
      <w:iCs/>
    </w:rPr>
  </w:style>
  <w:style w:type="paragraph" w:customStyle="1" w:styleId="BOXBlackRegular">
    <w:name w:val="BOX: Black Regular"/>
    <w:basedOn w:val="Normal"/>
    <w:next w:val="Normal"/>
    <w:uiPriority w:val="4"/>
    <w:qFormat/>
    <w:rsid w:val="00B23D57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pacing w:before="400" w:after="400"/>
    </w:pPr>
  </w:style>
  <w:style w:type="paragraph" w:customStyle="1" w:styleId="BOXBlackBold">
    <w:name w:val="BOX: Black Bold"/>
    <w:basedOn w:val="BOXBlackRegular"/>
    <w:next w:val="Normal"/>
    <w:uiPriority w:val="4"/>
    <w:qFormat/>
    <w:rsid w:val="000332FC"/>
    <w:rPr>
      <w:b/>
      <w:bCs/>
    </w:rPr>
  </w:style>
  <w:style w:type="paragraph" w:customStyle="1" w:styleId="BOXGreenBold">
    <w:name w:val="BOX: Green Bold"/>
    <w:basedOn w:val="BOXBlackRegular"/>
    <w:next w:val="Normal"/>
    <w:uiPriority w:val="4"/>
    <w:qFormat/>
    <w:rsid w:val="00EF5730"/>
    <w:pPr>
      <w:pBdr>
        <w:top w:val="single" w:sz="4" w:space="4" w:color="054782"/>
        <w:left w:val="single" w:sz="4" w:space="4" w:color="054782"/>
        <w:bottom w:val="single" w:sz="4" w:space="4" w:color="054782"/>
        <w:right w:val="single" w:sz="4" w:space="4" w:color="054782"/>
      </w:pBdr>
    </w:pPr>
    <w:rPr>
      <w:b/>
      <w:bCs/>
      <w:color w:val="054782"/>
    </w:rPr>
  </w:style>
  <w:style w:type="paragraph" w:customStyle="1" w:styleId="TextwithrightindentGAExecutiveSummary">
    <w:name w:val="Text with right indent (GA: Executive Summary)"/>
    <w:basedOn w:val="Normal"/>
    <w:next w:val="Normal"/>
    <w:uiPriority w:val="3"/>
    <w:qFormat/>
    <w:rsid w:val="006B45F0"/>
    <w:pPr>
      <w:spacing w:before="240" w:after="360"/>
      <w:ind w:right="1701"/>
      <w:contextualSpacing/>
    </w:pPr>
  </w:style>
  <w:style w:type="paragraph" w:styleId="TOC1">
    <w:name w:val="toc 1"/>
    <w:aliases w:val="(DO NOT USE - system format)"/>
    <w:basedOn w:val="Normal"/>
    <w:next w:val="Normal"/>
    <w:autoRedefine/>
    <w:uiPriority w:val="39"/>
    <w:locked/>
    <w:rsid w:val="00C769F8"/>
    <w:pPr>
      <w:spacing w:after="100"/>
    </w:pPr>
  </w:style>
  <w:style w:type="paragraph" w:styleId="TOC2">
    <w:name w:val="toc 2"/>
    <w:aliases w:val="(DO NOT USE - system format)."/>
    <w:basedOn w:val="Normal"/>
    <w:next w:val="Normal"/>
    <w:autoRedefine/>
    <w:uiPriority w:val="39"/>
    <w:locked/>
    <w:rsid w:val="00C769F8"/>
    <w:pPr>
      <w:spacing w:after="100"/>
      <w:ind w:left="220"/>
    </w:pPr>
  </w:style>
  <w:style w:type="paragraph" w:styleId="TOC3">
    <w:name w:val="toc 3"/>
    <w:aliases w:val="(DO NOT USE - system format).."/>
    <w:basedOn w:val="Normal"/>
    <w:next w:val="Normal"/>
    <w:autoRedefine/>
    <w:uiPriority w:val="39"/>
    <w:locked/>
    <w:rsid w:val="00C769F8"/>
    <w:pPr>
      <w:spacing w:after="100"/>
      <w:ind w:left="440"/>
    </w:pPr>
  </w:style>
  <w:style w:type="character" w:styleId="Strong">
    <w:name w:val="Strong"/>
    <w:uiPriority w:val="22"/>
    <w:qFormat/>
    <w:rsid w:val="00D20124"/>
    <w:rPr>
      <w:b/>
      <w:bCs/>
    </w:rPr>
  </w:style>
  <w:style w:type="paragraph" w:customStyle="1" w:styleId="Numeration">
    <w:name w:val="Numeration"/>
    <w:basedOn w:val="ListParagraph"/>
    <w:uiPriority w:val="34"/>
    <w:qFormat/>
    <w:rsid w:val="00D564CE"/>
    <w:pPr>
      <w:numPr>
        <w:numId w:val="7"/>
      </w:numPr>
    </w:pPr>
  </w:style>
  <w:style w:type="paragraph" w:customStyle="1" w:styleId="TITLESMALL">
    <w:name w:val="TITLE SMALL"/>
    <w:basedOn w:val="Title"/>
    <w:uiPriority w:val="10"/>
    <w:qFormat/>
    <w:rsid w:val="009E2E4A"/>
    <w:pPr>
      <w:jc w:val="left"/>
    </w:pPr>
    <w:rPr>
      <w:sz w:val="28"/>
      <w:szCs w:val="28"/>
    </w:rPr>
  </w:style>
  <w:style w:type="paragraph" w:customStyle="1" w:styleId="BOXGreenRegular">
    <w:name w:val="BOX: Green Regular"/>
    <w:basedOn w:val="BOXBlackRegular"/>
    <w:uiPriority w:val="4"/>
    <w:qFormat/>
    <w:rsid w:val="00D41A3F"/>
    <w:pPr>
      <w:pBdr>
        <w:top w:val="single" w:sz="4" w:space="4" w:color="054782"/>
        <w:left w:val="single" w:sz="4" w:space="4" w:color="054782"/>
        <w:bottom w:val="single" w:sz="4" w:space="4" w:color="054782"/>
        <w:right w:val="single" w:sz="4" w:space="4" w:color="054782"/>
      </w:pBdr>
    </w:pPr>
    <w:rPr>
      <w:color w:val="054782"/>
    </w:rPr>
  </w:style>
  <w:style w:type="paragraph" w:customStyle="1" w:styleId="ListParagraph3">
    <w:name w:val="List Paragraph 3"/>
    <w:basedOn w:val="ListParagraph"/>
    <w:uiPriority w:val="34"/>
    <w:qFormat/>
    <w:rsid w:val="00227BE7"/>
    <w:pPr>
      <w:ind w:left="1560" w:hanging="426"/>
    </w:pPr>
  </w:style>
  <w:style w:type="paragraph" w:styleId="NormalWeb">
    <w:name w:val="Normal (Web)"/>
    <w:basedOn w:val="Normal"/>
    <w:uiPriority w:val="99"/>
    <w:semiHidden/>
    <w:unhideWhenUsed/>
    <w:locked/>
    <w:rsid w:val="00201C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locked/>
    <w:rsid w:val="00201C08"/>
    <w:rPr>
      <w:i/>
      <w:iCs/>
    </w:rPr>
  </w:style>
  <w:style w:type="paragraph" w:customStyle="1" w:styleId="SmallPrint">
    <w:name w:val="Small Print"/>
    <w:basedOn w:val="Normal"/>
    <w:uiPriority w:val="98"/>
    <w:qFormat/>
    <w:rsid w:val="00327A78"/>
    <w:rPr>
      <w:sz w:val="18"/>
      <w:szCs w:val="18"/>
    </w:rPr>
  </w:style>
  <w:style w:type="character" w:styleId="Mention">
    <w:name w:val="Mention"/>
    <w:basedOn w:val="DefaultParagraphFont"/>
    <w:uiPriority w:val="99"/>
    <w:unhideWhenUsed/>
    <w:locked/>
    <w:rsid w:val="00CD5EDB"/>
    <w:rPr>
      <w:color w:val="2B579A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05437E"/>
    <w:rPr>
      <w:rFonts w:ascii="Aptos" w:eastAsia="Times New Roman" w:hAnsi="Aptos" w:cs="Times New Roman"/>
      <w:szCs w:val="24"/>
      <w:lang w:val="en-GB" w:eastAsia="it-IT"/>
    </w:rPr>
  </w:style>
  <w:style w:type="table" w:customStyle="1" w:styleId="TableGrid1">
    <w:name w:val="Table Grid1"/>
    <w:basedOn w:val="TableNormal"/>
    <w:next w:val="TableGrid"/>
    <w:uiPriority w:val="59"/>
    <w:rsid w:val="00A63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6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consultations@enim-rail.e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im-rail.eu" TargetMode="External"/><Relationship Id="rId1" Type="http://schemas.openxmlformats.org/officeDocument/2006/relationships/hyperlink" Target="mailto:secretariat@enim-rail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NE\RailNetEurope\RNE%20Share%20-%20Documents\GENERAL%20ADMINISTRATION\RNE%20Communications%20Library\Templates\Word%20Templates_Document,%20Attendance%20List\1.1_RNE%20Large%20Document%202026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RNE">
      <a:dk1>
        <a:sysClr val="windowText" lastClr="000000"/>
      </a:dk1>
      <a:lt1>
        <a:sysClr val="window" lastClr="FFFFFF"/>
      </a:lt1>
      <a:dk2>
        <a:srgbClr val="005F20"/>
      </a:dk2>
      <a:lt2>
        <a:srgbClr val="BF873D"/>
      </a:lt2>
      <a:accent1>
        <a:srgbClr val="1F3B71"/>
      </a:accent1>
      <a:accent2>
        <a:srgbClr val="B20E10"/>
      </a:accent2>
      <a:accent3>
        <a:srgbClr val="06C6C1"/>
      </a:accent3>
      <a:accent4>
        <a:srgbClr val="E8BC10"/>
      </a:accent4>
      <a:accent5>
        <a:srgbClr val="7E003F"/>
      </a:accent5>
      <a:accent6>
        <a:srgbClr val="4A1863"/>
      </a:accent6>
      <a:hlink>
        <a:srgbClr val="BF873D"/>
      </a:hlink>
      <a:folHlink>
        <a:srgbClr val="837767"/>
      </a:folHlink>
    </a:clrScheme>
    <a:fontScheme name="Myriad Pro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10C6B3B19434AB89B08E6665CFD7F" ma:contentTypeVersion="19" ma:contentTypeDescription="Create a new document." ma:contentTypeScope="" ma:versionID="4484258c36cb886be2d4923c80fee9b1">
  <xsd:schema xmlns:xsd="http://www.w3.org/2001/XMLSchema" xmlns:xs="http://www.w3.org/2001/XMLSchema" xmlns:p="http://schemas.microsoft.com/office/2006/metadata/properties" xmlns:ns3="95bf24c8-de9e-4666-8afd-ac6550aa715c" xmlns:ns4="08dde757-1624-47a0-a98a-11cc1527e566" targetNamespace="http://schemas.microsoft.com/office/2006/metadata/properties" ma:root="true" ma:fieldsID="f25e3b7692c75ce718ac763b741aaf3f" ns3:_="" ns4:_="">
    <xsd:import namespace="95bf24c8-de9e-4666-8afd-ac6550aa715c"/>
    <xsd:import namespace="08dde757-1624-47a0-a98a-11cc1527e56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f24c8-de9e-4666-8afd-ac6550aa71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de757-1624-47a0-a98a-11cc1527e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dde757-1624-47a0-a98a-11cc1527e56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628C88-59CB-41A2-98D5-C8CCD6376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f24c8-de9e-4666-8afd-ac6550aa715c"/>
    <ds:schemaRef ds:uri="08dde757-1624-47a0-a98a-11cc1527e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DEA7B-ABC4-4B28-9423-0B5463F4E7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61A730-F068-490F-9949-10AC81A529AF}">
  <ds:schemaRefs>
    <ds:schemaRef ds:uri="http://schemas.microsoft.com/office/2006/metadata/properties"/>
    <ds:schemaRef ds:uri="http://schemas.microsoft.com/office/infopath/2007/PartnerControls"/>
    <ds:schemaRef ds:uri="08dde757-1624-47a0-a98a-11cc1527e566"/>
  </ds:schemaRefs>
</ds:datastoreItem>
</file>

<file path=customXml/itemProps4.xml><?xml version="1.0" encoding="utf-8"?>
<ds:datastoreItem xmlns:ds="http://schemas.openxmlformats.org/officeDocument/2006/customXml" ds:itemID="{DC07114F-5B37-489C-A025-FBC392E0C84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f910f2-d112-4bea-bb89-91da8ba07ce8}" enabled="1" method="Privileged" siteId="{1605717a-48fd-474a-a9d8-c77fe3d1c9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1.1_RNE Large Document 2026 - TEMPLATE.dotx</Template>
  <TotalTime>0</TotalTime>
  <Pages>23</Pages>
  <Words>1094</Words>
  <Characters>6237</Characters>
  <Application>Microsoft Office Word</Application>
  <DocSecurity>8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>akrivi.gkampoura@rne.eu</Manager>
  <Company>Microsoft</Company>
  <LinksUpToDate>false</LinksUpToDate>
  <CharactersWithSpaces>7317</CharactersWithSpaces>
  <SharedDoc>false</SharedDoc>
  <HLinks>
    <vt:vector size="120" baseType="variant">
      <vt:variant>
        <vt:i4>7405617</vt:i4>
      </vt:variant>
      <vt:variant>
        <vt:i4>93</vt:i4>
      </vt:variant>
      <vt:variant>
        <vt:i4>0</vt:i4>
      </vt:variant>
      <vt:variant>
        <vt:i4>5</vt:i4>
      </vt:variant>
      <vt:variant>
        <vt:lpwstr>https://railnetat-my.sharepoint.com/:b:/g/personal/rneshare_rne_eu/Eb4g44eZDi5Hrj2YYKOy26UB9cBREgEJF9NZXh143Mbbig?e=0fI9Vz</vt:lpwstr>
      </vt:variant>
      <vt:variant>
        <vt:lpwstr/>
      </vt:variant>
      <vt:variant>
        <vt:i4>1441899</vt:i4>
      </vt:variant>
      <vt:variant>
        <vt:i4>90</vt:i4>
      </vt:variant>
      <vt:variant>
        <vt:i4>0</vt:i4>
      </vt:variant>
      <vt:variant>
        <vt:i4>5</vt:i4>
      </vt:variant>
      <vt:variant>
        <vt:lpwstr>https://railnetat-my.sharepoint.com/:b:/g/personal/rneshare_rne_eu/EbB8s0_0w0NPvIFNl4l5C3MBrwldYckGWKtXS7JNxJIIhg?e=zNUjzg</vt:lpwstr>
      </vt:variant>
      <vt:variant>
        <vt:lpwstr/>
      </vt:variant>
      <vt:variant>
        <vt:i4>1376350</vt:i4>
      </vt:variant>
      <vt:variant>
        <vt:i4>87</vt:i4>
      </vt:variant>
      <vt:variant>
        <vt:i4>0</vt:i4>
      </vt:variant>
      <vt:variant>
        <vt:i4>5</vt:i4>
      </vt:variant>
      <vt:variant>
        <vt:lpwstr>https://railnetat-my.sharepoint.com/:f:/g/personal/rneshare_rne_eu/EqrzfYX_MPpCpvqEPyglnCYBM_pq_TMuo_CewWSebWDHcg?e=MpOHPH</vt:lpwstr>
      </vt:variant>
      <vt:variant>
        <vt:lpwstr/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_Toc193097482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_Toc193097481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_Toc193097480</vt:lpwstr>
      </vt:variant>
      <vt:variant>
        <vt:i4>1966143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_Toc193097479</vt:lpwstr>
      </vt:variant>
      <vt:variant>
        <vt:i4>1966143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_Toc193097478</vt:lpwstr>
      </vt:variant>
      <vt:variant>
        <vt:i4>1966143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_Toc193097477</vt:lpwstr>
      </vt:variant>
      <vt:variant>
        <vt:i4>1966143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_Toc193097476</vt:lpwstr>
      </vt:variant>
      <vt:variant>
        <vt:i4>1966143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_Toc193097475</vt:lpwstr>
      </vt:variant>
      <vt:variant>
        <vt:i4>1966143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_Toc193097474</vt:lpwstr>
      </vt:variant>
      <vt:variant>
        <vt:i4>1966143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_Toc193097473</vt:lpwstr>
      </vt:variant>
      <vt:variant>
        <vt:i4>1966143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_Toc193097472</vt:lpwstr>
      </vt:variant>
      <vt:variant>
        <vt:i4>1966143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_Toc193097471</vt:lpwstr>
      </vt:variant>
      <vt:variant>
        <vt:i4>1966143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_Toc193097470</vt:lpwstr>
      </vt:variant>
      <vt:variant>
        <vt:i4>2031679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_Toc193097469</vt:lpwstr>
      </vt:variant>
      <vt:variant>
        <vt:i4>7733349</vt:i4>
      </vt:variant>
      <vt:variant>
        <vt:i4>6</vt:i4>
      </vt:variant>
      <vt:variant>
        <vt:i4>0</vt:i4>
      </vt:variant>
      <vt:variant>
        <vt:i4>5</vt:i4>
      </vt:variant>
      <vt:variant>
        <vt:lpwstr>http://www.rne.eu/</vt:lpwstr>
      </vt:variant>
      <vt:variant>
        <vt:lpwstr/>
      </vt:variant>
      <vt:variant>
        <vt:i4>917544</vt:i4>
      </vt:variant>
      <vt:variant>
        <vt:i4>3</vt:i4>
      </vt:variant>
      <vt:variant>
        <vt:i4>0</vt:i4>
      </vt:variant>
      <vt:variant>
        <vt:i4>5</vt:i4>
      </vt:variant>
      <vt:variant>
        <vt:lpwstr>mailto:mailbox@rne.eu</vt:lpwstr>
      </vt:variant>
      <vt:variant>
        <vt:lpwstr/>
      </vt:variant>
      <vt:variant>
        <vt:i4>262144</vt:i4>
      </vt:variant>
      <vt:variant>
        <vt:i4>0</vt:i4>
      </vt:variant>
      <vt:variant>
        <vt:i4>0</vt:i4>
      </vt:variant>
      <vt:variant>
        <vt:i4>5</vt:i4>
      </vt:variant>
      <vt:variant>
        <vt:lpwstr>https://railnetat-my.sharepoint.com/:f:/g/personal/rneshare_rne_eu/EqrzfYX_MPpCpvqEPyglnCYBM_pq_TMuo_CewWSebWDHcg?e=yKCe6O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Kopfer</dc:creator>
  <cp:keywords/>
  <cp:lastModifiedBy>Ayper Deniz</cp:lastModifiedBy>
  <cp:revision>2</cp:revision>
  <cp:lastPrinted>2025-08-28T10:03:00Z</cp:lastPrinted>
  <dcterms:created xsi:type="dcterms:W3CDTF">2026-09-24T09:11:00Z</dcterms:created>
  <dcterms:modified xsi:type="dcterms:W3CDTF">2026-09-24T09:11:00Z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8f2844bf6339f5cc12868389a563bc4771ff495d4e7fc0d11ce5880c828fc590</vt:lpwstr>
  </property>
  <property fmtid="{D5CDD505-2E9C-101B-9397-08002B2CF9AE}" pid="3" name="ClassificationContentMarkingFooterShapeIds">
    <vt:lpwstr>76959ba0,de3a0ec,28f66c55</vt:lpwstr>
  </property>
  <property fmtid="{D5CDD505-2E9C-101B-9397-08002B2CF9AE}" pid="4" name="ClassificationContentMarkingFooterFontProps">
    <vt:lpwstr>#008000,10,Aptos</vt:lpwstr>
  </property>
  <property fmtid="{D5CDD505-2E9C-101B-9397-08002B2CF9AE}" pid="5" name="ClassificationContentMarkingFooterText">
    <vt:lpwstr>PUBLIC</vt:lpwstr>
  </property>
  <property fmtid="{D5CDD505-2E9C-101B-9397-08002B2CF9AE}" pid="6" name="ContentTypeId">
    <vt:lpwstr>0x01010020810C6B3B19434AB89B08E6665CFD7F</vt:lpwstr>
  </property>
</Properties>
</file>